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C32B7" w:rsidRDefault="000C32B7" w:rsidP="00980960">
      <w:pPr>
        <w:pStyle w:val="SP-TableTitle"/>
      </w:pPr>
      <w:bookmarkStart w:id="0" w:name="_GoBack"/>
      <w:bookmarkEnd w:id="0"/>
    </w:p>
    <w:bookmarkStart w:id="1" w:name="_Toc479939817"/>
    <w:p w:rsidR="00AE3624" w:rsidRPr="00AE3624" w:rsidRDefault="0098134E" w:rsidP="00140EBF">
      <w:r>
        <w:rPr>
          <w:noProof/>
          <w:lang w:val="en-US"/>
        </w:rPr>
        <mc:AlternateContent>
          <mc:Choice Requires="wps">
            <w:drawing>
              <wp:anchor distT="0" distB="0" distL="114300" distR="114300" simplePos="0" relativeHeight="251660288" behindDoc="1" locked="0" layoutInCell="1" allowOverlap="1">
                <wp:simplePos x="0" y="0"/>
                <wp:positionH relativeFrom="column">
                  <wp:posOffset>-964096</wp:posOffset>
                </wp:positionH>
                <wp:positionV relativeFrom="page">
                  <wp:posOffset>1351722</wp:posOffset>
                </wp:positionV>
                <wp:extent cx="8193405" cy="2075290"/>
                <wp:effectExtent l="0" t="0" r="17145" b="20320"/>
                <wp:wrapNone/>
                <wp:docPr id="3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93405" cy="2075290"/>
                        </a:xfrm>
                        <a:prstGeom prst="rect">
                          <a:avLst/>
                        </a:prstGeom>
                        <a:solidFill>
                          <a:srgbClr val="47652D"/>
                        </a:solidFill>
                        <a:ln w="9525" cap="flat" cmpd="sng" algn="ctr">
                          <a:solidFill>
                            <a:srgbClr val="91993E">
                              <a:shade val="95000"/>
                              <a:satMod val="105000"/>
                            </a:srgbClr>
                          </a:solidFill>
                          <a:prstDash val="solid"/>
                        </a:ln>
                        <a:effectLst/>
                        <a:extLst>
                          <a:ext uri="{FAA26D3D-D897-4be2-8F04-BA451C77F1D7}"/>
                          <a:ext uri="{C572A759-6A51-4108-AA02-DFA0A04FC94B}"/>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 o:spid="_x0000_s1026" style="position:absolute;margin-left:-75.9pt;margin-top:106.45pt;width:645.15pt;height:163.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" fillcolor="#47652d" strokecolor="#8f983a">
                <v:path arrowok="t"/>
                <w10:wrap anchory="page"/>
              </v:rect>
            </w:pict>
          </mc:Fallback>
        </mc:AlternateContent>
      </w:r>
      <w:bookmarkEnd w:id="1"/>
    </w:p>
    <w:p w:rsidR="00835C08" w:rsidRDefault="00743A2D" w:rsidP="00743A2D">
      <w:pPr>
        <w:pStyle w:val="SP-Title"/>
      </w:pPr>
      <w:r>
        <w:t>Essential Nutrition Concepts for Nutrition-Sensitive Agriculture Activities</w:t>
      </w:r>
    </w:p>
    <w:p w:rsidR="0037080B" w:rsidRPr="0037080B" w:rsidRDefault="00743A2D" w:rsidP="0037080B">
      <w:pPr>
        <w:pStyle w:val="Footer"/>
        <w:jc w:val="left"/>
        <w:rPr>
          <w:sz w:val="28"/>
          <w:szCs w:val="28"/>
          <w:lang w:val="en-US"/>
        </w:rPr>
      </w:pPr>
      <w:r>
        <w:rPr>
          <w:sz w:val="44"/>
          <w:szCs w:val="24"/>
        </w:rPr>
        <w:t>Session Guide Two</w:t>
      </w:r>
      <w:r w:rsidR="00C22F7E">
        <w:rPr>
          <w:sz w:val="44"/>
          <w:szCs w:val="24"/>
        </w:rPr>
        <w:t xml:space="preserve"> of the Nutrition-Sensitive Agriculture Training Resource Package</w:t>
      </w:r>
    </w:p>
    <w:p w:rsidR="00B45614" w:rsidRDefault="0098134E" w:rsidP="00582DB9">
      <w:r>
        <w:rPr>
          <w:noProof/>
          <w:lang w:val="en-US"/>
        </w:rPr>
        <w:drawing>
          <wp:anchor distT="0" distB="0" distL="114300" distR="114300" simplePos="0" relativeHeight="251659264" behindDoc="0" locked="0" layoutInCell="1" allowOverlap="1" wp14:anchorId="786C94C7" wp14:editId="789494C5">
            <wp:simplePos x="0" y="0"/>
            <wp:positionH relativeFrom="column">
              <wp:posOffset>-661670</wp:posOffset>
            </wp:positionH>
            <wp:positionV relativeFrom="paragraph">
              <wp:posOffset>85559</wp:posOffset>
            </wp:positionV>
            <wp:extent cx="7760473" cy="5077614"/>
            <wp:effectExtent l="38100" t="38100" r="31115" b="46990"/>
            <wp:wrapNone/>
            <wp:docPr id="64" name="Picture 64" descr="(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60)"/>
                    <pic:cNvPicPr>
                      <a:picLocks noChangeAspect="1" noChangeArrowheads="1"/>
                    </pic:cNvPicPr>
                  </pic:nvPicPr>
                  <pic:blipFill rotWithShape="1">
                    <a:blip r:embed="rId9">
                      <a:extLst>
                        <a:ext uri="{28A0092B-C50C-407E-A947-70E740481C1C}">
                          <a14:useLocalDpi xmlns:a14="http://schemas.microsoft.com/office/drawing/2010/main" val="0"/>
                        </a:ext>
                      </a:extLst>
                    </a:blip>
                    <a:srcRect t="7370" b="4901"/>
                    <a:stretch/>
                  </pic:blipFill>
                  <pic:spPr bwMode="auto">
                    <a:xfrm>
                      <a:off x="0" y="0"/>
                      <a:ext cx="7760473" cy="5077614"/>
                    </a:xfrm>
                    <a:prstGeom prst="rect">
                      <a:avLst/>
                    </a:prstGeom>
                    <a:noFill/>
                    <a:ln w="38100" cap="flat" cmpd="sng" algn="ctr">
                      <a:solidFill>
                        <a:srgbClr val="91993E"/>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5614">
        <w:br w:type="page"/>
      </w:r>
    </w:p>
    <w:p w:rsidR="00AE3624" w:rsidRPr="00B30B84" w:rsidRDefault="00AE3624" w:rsidP="00582DB9">
      <w:pPr>
        <w:rPr>
          <w:rFonts w:ascii="Century Gothic" w:hAnsi="Century Gothic"/>
          <w:sz w:val="50"/>
          <w:szCs w:val="50"/>
        </w:rPr>
      </w:pPr>
    </w:p>
    <w:p w:rsidR="000850C6" w:rsidRDefault="000850C6" w:rsidP="00582DB9">
      <w:pPr>
        <w:sectPr w:rsidR="000850C6" w:rsidSect="00CE0FC2">
          <w:headerReference w:type="first" r:id="rId10"/>
          <w:footerReference w:type="first" r:id="rId11"/>
          <w:pgSz w:w="12240" w:h="15840"/>
          <w:pgMar w:top="1080" w:right="1080" w:bottom="1080" w:left="1080" w:header="720" w:footer="720" w:gutter="0"/>
          <w:pgNumType w:fmt="lowerRoman"/>
          <w:cols w:space="720"/>
          <w:titlePg/>
          <w:docGrid w:linePitch="360"/>
        </w:sectPr>
      </w:pPr>
    </w:p>
    <w:p w:rsidR="00762AA1" w:rsidRDefault="00762AA1" w:rsidP="00762AA1">
      <w:pPr>
        <w:pStyle w:val="SP-BodyText"/>
      </w:pPr>
      <w:bookmarkStart w:id="2" w:name="Editing"/>
      <w:bookmarkEnd w:id="2"/>
    </w:p>
    <w:p w:rsidR="00762AA1" w:rsidRDefault="00762AA1" w:rsidP="00762AA1">
      <w:pPr>
        <w:pStyle w:val="SP-BodyText"/>
      </w:pPr>
    </w:p>
    <w:p w:rsidR="00743A2D" w:rsidRDefault="00743A2D" w:rsidP="00743A2D">
      <w:pPr>
        <w:pStyle w:val="SP-TitlePageHead"/>
      </w:pPr>
      <w:r>
        <w:t>Essential Nutrition Concepts for Nutrition-Sensitive Agriculture Activities</w:t>
      </w:r>
    </w:p>
    <w:p w:rsidR="00762AA1" w:rsidRPr="000E2EA4" w:rsidRDefault="00743A2D" w:rsidP="000E2EA4">
      <w:pPr>
        <w:pStyle w:val="SP-TitlePageSubhead1"/>
      </w:pPr>
      <w:r>
        <w:t>Session Guide Two</w:t>
      </w:r>
      <w:r w:rsidR="00C22F7E">
        <w:t xml:space="preserve"> of the Nutrition-Sensitive Agriculture Training Resource Package</w:t>
      </w:r>
    </w:p>
    <w:p w:rsidR="00762AA1" w:rsidRDefault="00762AA1" w:rsidP="00762AA1">
      <w:pPr>
        <w:pStyle w:val="SP-BodyText"/>
      </w:pPr>
    </w:p>
    <w:p w:rsidR="00762AA1" w:rsidRDefault="00762AA1" w:rsidP="00762AA1">
      <w:pPr>
        <w:pStyle w:val="SP-BodyText"/>
      </w:pPr>
    </w:p>
    <w:p w:rsidR="00762AA1" w:rsidRDefault="00762AA1" w:rsidP="0016438E">
      <w:pPr>
        <w:pStyle w:val="SP-ROTHead"/>
        <w:sectPr w:rsidR="00762AA1" w:rsidSect="00CE0FC2">
          <w:footerReference w:type="even" r:id="rId12"/>
          <w:footerReference w:type="default" r:id="rId13"/>
          <w:headerReference w:type="first" r:id="rId14"/>
          <w:footerReference w:type="first" r:id="rId15"/>
          <w:pgSz w:w="12240" w:h="15840"/>
          <w:pgMar w:top="1080" w:right="1080" w:bottom="1080" w:left="1080" w:header="900" w:footer="758" w:gutter="0"/>
          <w:cols w:space="720"/>
          <w:titlePg/>
          <w:docGrid w:linePitch="360"/>
        </w:sectPr>
      </w:pPr>
    </w:p>
    <w:p w:rsidR="00DD5DB4" w:rsidRDefault="00DD5DB4" w:rsidP="0016438E">
      <w:pPr>
        <w:pStyle w:val="SP-ROTHead"/>
      </w:pPr>
    </w:p>
    <w:p w:rsidR="00DD5DB4" w:rsidRDefault="00DD5DB4" w:rsidP="0016438E">
      <w:pPr>
        <w:pStyle w:val="SP-ROTHead"/>
      </w:pPr>
    </w:p>
    <w:p w:rsidR="00DD5DB4" w:rsidRDefault="00DD5DB4" w:rsidP="0016438E">
      <w:pPr>
        <w:pStyle w:val="SP-ROTHead"/>
      </w:pPr>
    </w:p>
    <w:p w:rsidR="00DD5DB4" w:rsidRDefault="00DD5DB4" w:rsidP="0016438E">
      <w:pPr>
        <w:pStyle w:val="SP-ROTHead"/>
      </w:pPr>
    </w:p>
    <w:p w:rsidR="00DD5DB4" w:rsidRDefault="00DD5DB4" w:rsidP="0016438E">
      <w:pPr>
        <w:pStyle w:val="SP-ROTHead"/>
      </w:pPr>
    </w:p>
    <w:p w:rsidR="00185C8B" w:rsidRPr="00B30B84" w:rsidRDefault="00185C8B" w:rsidP="0016438E">
      <w:pPr>
        <w:pStyle w:val="SP-ROTHead"/>
      </w:pPr>
      <w:r w:rsidRPr="00B30B84">
        <w:t>ABOUT SPRING</w:t>
      </w:r>
    </w:p>
    <w:p w:rsidR="0016438E" w:rsidRPr="00454BFD" w:rsidRDefault="0016438E" w:rsidP="0016438E">
      <w:pPr>
        <w:pStyle w:val="SP-ROTText"/>
      </w:pPr>
      <w:r w:rsidRPr="00454BFD">
        <w:t xml:space="preserve">The Strengthening Partnerships, Results, and Innovations in Nutrition Globally (SPRING) project is a </w:t>
      </w:r>
      <w:r w:rsidR="0061450E">
        <w:t>seven</w:t>
      </w:r>
      <w:r w:rsidRPr="00454BFD">
        <w:t xml:space="preserve">-year USAID-funded cooperative agreement to strengthen global and country efforts to scale up high-impact nutrition practices and policies and improve maternal and child nutrition outcomes. The project is managed by JSI Research &amp; Training Institute, Inc., with partners Helen Keller International, The Manoff Group, Save the Children, and the International Food Policy Research Institute. </w:t>
      </w:r>
    </w:p>
    <w:p w:rsidR="000C32B7" w:rsidRPr="00B30B84" w:rsidRDefault="00B12DB3" w:rsidP="0016438E">
      <w:pPr>
        <w:pStyle w:val="SP-ROTHead"/>
      </w:pPr>
      <w:r w:rsidRPr="00B30B84">
        <w:t>RECOMMENDED CITATION</w:t>
      </w:r>
    </w:p>
    <w:p w:rsidR="0016438E" w:rsidRPr="00F70401" w:rsidRDefault="00F70401" w:rsidP="00F70401">
      <w:pPr>
        <w:pStyle w:val="SP-ROTText"/>
        <w:rPr>
          <w:i/>
        </w:rPr>
      </w:pPr>
      <w:r>
        <w:t>SPRING. 2018</w:t>
      </w:r>
      <w:r w:rsidR="0016438E" w:rsidRPr="00454BFD">
        <w:t>.</w:t>
      </w:r>
      <w:r w:rsidR="0016438E" w:rsidRPr="005D0942">
        <w:rPr>
          <w:i/>
        </w:rPr>
        <w:t xml:space="preserve"> </w:t>
      </w:r>
      <w:r w:rsidR="00743A2D" w:rsidRPr="00743A2D">
        <w:rPr>
          <w:i/>
        </w:rPr>
        <w:t>Essential Nutrition Concepts for Nutrition-Sensitive Agriculture Activities: Session Guide Two</w:t>
      </w:r>
      <w:r w:rsidR="00C22F7E">
        <w:rPr>
          <w:i/>
        </w:rPr>
        <w:t xml:space="preserve"> of the Nutrition-Sensitive Agriculture Training Resource Package</w:t>
      </w:r>
      <w:r w:rsidR="005D0942" w:rsidRPr="005D0942">
        <w:rPr>
          <w:i/>
        </w:rPr>
        <w:t>.</w:t>
      </w:r>
      <w:r w:rsidR="0016438E" w:rsidRPr="00454BFD">
        <w:t xml:space="preserve"> Arlington, VA: Strengthening Partnerships, Results, and Innovations in Nutrition Globally (SPRING) project.</w:t>
      </w:r>
    </w:p>
    <w:p w:rsidR="0016438E" w:rsidRPr="00454BFD" w:rsidRDefault="0016438E" w:rsidP="0016438E">
      <w:pPr>
        <w:pStyle w:val="SP-ROTHead"/>
      </w:pPr>
      <w:r w:rsidRPr="00454BFD">
        <w:t>DISCLAIMER</w:t>
      </w:r>
    </w:p>
    <w:p w:rsidR="0037080B" w:rsidRPr="00C22F7E" w:rsidRDefault="0037080B" w:rsidP="0037080B">
      <w:pPr>
        <w:pStyle w:val="1ROT"/>
        <w:rPr>
          <w:sz w:val="20"/>
          <w:szCs w:val="20"/>
        </w:rPr>
      </w:pPr>
      <w:r w:rsidRPr="00C22F7E">
        <w:rPr>
          <w:sz w:val="20"/>
          <w:szCs w:val="20"/>
        </w:rPr>
        <w:t xml:space="preserve">This report is made possible by the generous support of the American people through the United States Agency for International Development (USAID) and Feed the Future, the U.S. Government’s global hunger and food security initiative, under the terms of the Cooperative Agreement AID-OAA-A-11-00031 (SPRING), managed by JSI Research &amp; Training Institute, Inc. (JSI). The contents are the responsibility of JSI and the authors, and do not necessarily reflect the views of USAID or the U.S. Government. </w:t>
      </w:r>
    </w:p>
    <w:p w:rsidR="00AE3624" w:rsidRPr="00C22F7E" w:rsidRDefault="00AE3624" w:rsidP="00AE3624">
      <w:pPr>
        <w:spacing w:before="0"/>
        <w:rPr>
          <w:rFonts w:ascii="Century Gothic" w:hAnsi="Century Gothic" w:cs="Segoe UI"/>
          <w:szCs w:val="20"/>
        </w:rPr>
      </w:pPr>
      <w:r w:rsidRPr="00C22F7E">
        <w:rPr>
          <w:rFonts w:ascii="Century Gothic" w:hAnsi="Century Gothic" w:cs="Segoe UI"/>
          <w:szCs w:val="20"/>
        </w:rPr>
        <w:t xml:space="preserve"> </w:t>
      </w:r>
    </w:p>
    <w:p w:rsidR="00DE793B" w:rsidRPr="00454BFD" w:rsidRDefault="00DE793B" w:rsidP="00DE793B">
      <w:pPr>
        <w:pStyle w:val="SP-ROTHead"/>
      </w:pPr>
      <w:r w:rsidRPr="00454BFD">
        <w:t xml:space="preserve">SPRING </w:t>
      </w:r>
    </w:p>
    <w:p w:rsidR="00DE793B" w:rsidRPr="00DE793B" w:rsidRDefault="00DE793B" w:rsidP="00DE793B">
      <w:pPr>
        <w:pStyle w:val="SP-ROTAddress"/>
      </w:pPr>
      <w:r w:rsidRPr="00DE793B">
        <w:t>JSI Research &amp; Training Institute, Inc.</w:t>
      </w:r>
    </w:p>
    <w:p w:rsidR="00DE793B" w:rsidRPr="00DE793B" w:rsidRDefault="00DE793B" w:rsidP="00DE793B">
      <w:pPr>
        <w:pStyle w:val="SP-ROTAddress"/>
      </w:pPr>
      <w:r w:rsidRPr="00DE793B">
        <w:t>1616 Fort Myer Drive, 16th Floor</w:t>
      </w:r>
    </w:p>
    <w:p w:rsidR="00DE793B" w:rsidRPr="00DE793B" w:rsidRDefault="00DE793B" w:rsidP="00DE793B">
      <w:pPr>
        <w:pStyle w:val="SP-ROTAddress"/>
        <w:rPr>
          <w:lang w:val="fr-FR"/>
        </w:rPr>
      </w:pPr>
      <w:r w:rsidRPr="00DE793B">
        <w:rPr>
          <w:lang w:val="fr-FR"/>
        </w:rPr>
        <w:t>Arlington, VA 22209 USA</w:t>
      </w:r>
    </w:p>
    <w:p w:rsidR="00DE793B" w:rsidRPr="00DE793B" w:rsidRDefault="00DE793B" w:rsidP="00DE793B">
      <w:pPr>
        <w:pStyle w:val="SP-ROTAddress"/>
        <w:rPr>
          <w:lang w:val="fr-FR"/>
        </w:rPr>
      </w:pPr>
      <w:r w:rsidRPr="00DE793B">
        <w:rPr>
          <w:lang w:val="fr-FR"/>
        </w:rPr>
        <w:t>Phone: 703-528-7474</w:t>
      </w:r>
    </w:p>
    <w:p w:rsidR="00DE793B" w:rsidRPr="00DE793B" w:rsidRDefault="00DE793B" w:rsidP="00DE793B">
      <w:pPr>
        <w:pStyle w:val="SP-ROTAddress"/>
        <w:rPr>
          <w:lang w:val="fr-FR"/>
        </w:rPr>
      </w:pPr>
      <w:r w:rsidRPr="00DE793B">
        <w:rPr>
          <w:lang w:val="fr-FR"/>
        </w:rPr>
        <w:t>Fax: 703-528-7480</w:t>
      </w:r>
    </w:p>
    <w:p w:rsidR="00DE793B" w:rsidRPr="00DE793B" w:rsidRDefault="00DE793B" w:rsidP="00DE793B">
      <w:pPr>
        <w:pStyle w:val="SP-ROTAddress"/>
        <w:rPr>
          <w:lang w:val="fr-FR"/>
        </w:rPr>
      </w:pPr>
      <w:r w:rsidRPr="00DE793B">
        <w:rPr>
          <w:lang w:val="fr-FR"/>
        </w:rPr>
        <w:t xml:space="preserve">Email: </w:t>
      </w:r>
      <w:hyperlink r:id="rId16" w:history="1">
        <w:r w:rsidRPr="00DE793B">
          <w:rPr>
            <w:rStyle w:val="Hyperlink"/>
            <w:rFonts w:cs="Segoe UI"/>
            <w:bCs/>
            <w:szCs w:val="20"/>
            <w:lang w:val="fr-FR"/>
          </w:rPr>
          <w:t>info@spring-nutrition.org</w:t>
        </w:r>
      </w:hyperlink>
    </w:p>
    <w:p w:rsidR="00DE793B" w:rsidRDefault="00DE793B" w:rsidP="00DE793B">
      <w:pPr>
        <w:pStyle w:val="SP-ROTAddress"/>
        <w:rPr>
          <w:rStyle w:val="Hyperlink"/>
          <w:rFonts w:cs="Segoe UI"/>
          <w:bCs/>
          <w:szCs w:val="20"/>
          <w:lang w:val="fr-FR"/>
        </w:rPr>
      </w:pPr>
      <w:r w:rsidRPr="00DE793B">
        <w:rPr>
          <w:lang w:val="fr-FR"/>
        </w:rPr>
        <w:t xml:space="preserve">Internet: </w:t>
      </w:r>
      <w:hyperlink r:id="rId17" w:history="1">
        <w:r w:rsidRPr="00DE793B">
          <w:rPr>
            <w:rStyle w:val="Hyperlink"/>
            <w:rFonts w:cs="Segoe UI"/>
            <w:bCs/>
            <w:szCs w:val="20"/>
            <w:lang w:val="fr-FR"/>
          </w:rPr>
          <w:t>www.spring-nutrition.org</w:t>
        </w:r>
      </w:hyperlink>
    </w:p>
    <w:p w:rsidR="00835C08" w:rsidRPr="00DE793B" w:rsidRDefault="00835C08" w:rsidP="00DE793B">
      <w:pPr>
        <w:pStyle w:val="SP-ROTAddress"/>
      </w:pPr>
    </w:p>
    <w:p w:rsidR="00835C08" w:rsidRPr="00743A2D" w:rsidRDefault="00FC4B10" w:rsidP="00835C08">
      <w:pPr>
        <w:autoSpaceDE w:val="0"/>
        <w:autoSpaceDN w:val="0"/>
        <w:adjustRightInd w:val="0"/>
        <w:spacing w:before="0" w:after="200"/>
        <w:rPr>
          <w:rFonts w:ascii="Calibri" w:hAnsi="Calibri" w:cs="Calibri"/>
          <w:b/>
          <w:sz w:val="22"/>
          <w:szCs w:val="22"/>
        </w:rPr>
      </w:pPr>
      <w:r>
        <w:rPr>
          <w:b/>
        </w:rPr>
        <w:t>COVER PHOTO</w:t>
      </w:r>
      <w:r w:rsidR="00B12DB3" w:rsidRPr="00743A2D">
        <w:rPr>
          <w:b/>
        </w:rPr>
        <w:t>:</w:t>
      </w:r>
      <w:r w:rsidR="00835C08" w:rsidRPr="00743A2D">
        <w:rPr>
          <w:b/>
        </w:rPr>
        <w:t xml:space="preserve"> </w:t>
      </w:r>
      <w:r w:rsidRPr="00FC4B10">
        <w:t>SPRING/Kyrgyz Republic</w:t>
      </w:r>
    </w:p>
    <w:p w:rsidR="0016438E" w:rsidRPr="00B30B84" w:rsidRDefault="0016438E" w:rsidP="00DE793B">
      <w:pPr>
        <w:pStyle w:val="SP-ROTText"/>
      </w:pPr>
    </w:p>
    <w:p w:rsidR="00C546A1" w:rsidRDefault="00C546A1" w:rsidP="00DE793B">
      <w:pPr>
        <w:pStyle w:val="SP-ROTText"/>
      </w:pPr>
    </w:p>
    <w:p w:rsidR="000850C6" w:rsidRDefault="000850C6" w:rsidP="00582DB9">
      <w:pPr>
        <w:sectPr w:rsidR="000850C6" w:rsidSect="00CE0FC2">
          <w:pgSz w:w="12240" w:h="15840"/>
          <w:pgMar w:top="1080" w:right="1080" w:bottom="1080" w:left="1080" w:header="900" w:footer="758" w:gutter="0"/>
          <w:cols w:space="720"/>
          <w:titlePg/>
          <w:docGrid w:linePitch="360"/>
        </w:sectPr>
      </w:pPr>
    </w:p>
    <w:p w:rsidR="00C546A1" w:rsidRPr="005F27F8" w:rsidRDefault="00091281" w:rsidP="00EE5FE6">
      <w:pPr>
        <w:pStyle w:val="Sp-ChapterTitle"/>
      </w:pPr>
      <w:bookmarkStart w:id="3" w:name="_Toc479939818"/>
      <w:bookmarkStart w:id="4" w:name="_Toc508721277"/>
      <w:bookmarkStart w:id="5" w:name="_Toc508722488"/>
      <w:bookmarkStart w:id="6" w:name="_Toc508723982"/>
      <w:r w:rsidRPr="005F27F8">
        <w:lastRenderedPageBreak/>
        <w:t>Contents</w:t>
      </w:r>
      <w:bookmarkEnd w:id="3"/>
      <w:bookmarkEnd w:id="4"/>
      <w:bookmarkEnd w:id="5"/>
      <w:bookmarkEnd w:id="6"/>
    </w:p>
    <w:p w:rsidR="00743A2D" w:rsidRPr="008105E6" w:rsidRDefault="00F72209">
      <w:pPr>
        <w:pStyle w:val="TOC1"/>
        <w:rPr>
          <w:rFonts w:ascii="Garamond" w:eastAsia="MS Mincho" w:hAnsi="Garamond" w:cs="Vrinda"/>
          <w:sz w:val="22"/>
          <w:lang w:val="en-US"/>
        </w:rPr>
      </w:pPr>
      <w:r>
        <w:fldChar w:fldCharType="begin"/>
      </w:r>
      <w:r>
        <w:instrText xml:space="preserve"> TOC \h \z \t "Sp-Chapter Title,1,SP-Heading 1,2" </w:instrText>
      </w:r>
      <w:r>
        <w:fldChar w:fldCharType="separate"/>
      </w:r>
      <w:hyperlink w:anchor="_Toc508723983" w:history="1">
        <w:r w:rsidR="00743A2D" w:rsidRPr="00224B28">
          <w:rPr>
            <w:rStyle w:val="Hyperlink"/>
          </w:rPr>
          <w:t>Preparing to Present This Session</w:t>
        </w:r>
        <w:r w:rsidR="00743A2D">
          <w:rPr>
            <w:webHidden/>
          </w:rPr>
          <w:tab/>
        </w:r>
        <w:r w:rsidR="00743A2D">
          <w:rPr>
            <w:webHidden/>
          </w:rPr>
          <w:fldChar w:fldCharType="begin"/>
        </w:r>
        <w:r w:rsidR="00743A2D">
          <w:rPr>
            <w:webHidden/>
          </w:rPr>
          <w:instrText xml:space="preserve"> PAGEREF _Toc508723983 \h </w:instrText>
        </w:r>
        <w:r w:rsidR="00743A2D">
          <w:rPr>
            <w:webHidden/>
          </w:rPr>
        </w:r>
        <w:r w:rsidR="00743A2D">
          <w:rPr>
            <w:webHidden/>
          </w:rPr>
          <w:fldChar w:fldCharType="separate"/>
        </w:r>
        <w:r w:rsidR="00843B1E">
          <w:rPr>
            <w:webHidden/>
          </w:rPr>
          <w:t>1</w:t>
        </w:r>
        <w:r w:rsidR="00743A2D">
          <w:rPr>
            <w:webHidden/>
          </w:rPr>
          <w:fldChar w:fldCharType="end"/>
        </w:r>
      </w:hyperlink>
    </w:p>
    <w:p w:rsidR="00743A2D" w:rsidRPr="008105E6" w:rsidRDefault="007B6894" w:rsidP="00743A2D">
      <w:pPr>
        <w:pStyle w:val="TOC2"/>
        <w:tabs>
          <w:tab w:val="clear" w:pos="2160"/>
        </w:tabs>
        <w:rPr>
          <w:rFonts w:ascii="Garamond" w:eastAsia="MS Mincho" w:hAnsi="Garamond" w:cs="Vrinda"/>
          <w:sz w:val="22"/>
          <w:lang w:val="en-US"/>
        </w:rPr>
      </w:pPr>
      <w:hyperlink w:anchor="_Toc508723984" w:history="1">
        <w:r w:rsidR="00743A2D" w:rsidRPr="00224B28">
          <w:rPr>
            <w:rStyle w:val="Hyperlink"/>
          </w:rPr>
          <w:t>Purpose</w:t>
        </w:r>
        <w:r w:rsidR="00743A2D">
          <w:rPr>
            <w:webHidden/>
          </w:rPr>
          <w:tab/>
        </w:r>
        <w:r w:rsidR="00743A2D">
          <w:rPr>
            <w:webHidden/>
          </w:rPr>
          <w:fldChar w:fldCharType="begin"/>
        </w:r>
        <w:r w:rsidR="00743A2D">
          <w:rPr>
            <w:webHidden/>
          </w:rPr>
          <w:instrText xml:space="preserve"> PAGEREF _Toc508723984 \h </w:instrText>
        </w:r>
        <w:r w:rsidR="00743A2D">
          <w:rPr>
            <w:webHidden/>
          </w:rPr>
        </w:r>
        <w:r w:rsidR="00743A2D">
          <w:rPr>
            <w:webHidden/>
          </w:rPr>
          <w:fldChar w:fldCharType="separate"/>
        </w:r>
        <w:r w:rsidR="00843B1E">
          <w:rPr>
            <w:webHidden/>
          </w:rPr>
          <w:t>1</w:t>
        </w:r>
        <w:r w:rsidR="00743A2D">
          <w:rPr>
            <w:webHidden/>
          </w:rPr>
          <w:fldChar w:fldCharType="end"/>
        </w:r>
      </w:hyperlink>
    </w:p>
    <w:p w:rsidR="00743A2D" w:rsidRPr="008105E6" w:rsidRDefault="007B6894" w:rsidP="00743A2D">
      <w:pPr>
        <w:pStyle w:val="TOC2"/>
        <w:tabs>
          <w:tab w:val="clear" w:pos="2160"/>
        </w:tabs>
        <w:rPr>
          <w:rFonts w:ascii="Garamond" w:eastAsia="MS Mincho" w:hAnsi="Garamond" w:cs="Vrinda"/>
          <w:sz w:val="22"/>
          <w:lang w:val="en-US"/>
        </w:rPr>
      </w:pPr>
      <w:hyperlink w:anchor="_Toc508723985" w:history="1">
        <w:r w:rsidR="00743A2D" w:rsidRPr="00224B28">
          <w:rPr>
            <w:rStyle w:val="Hyperlink"/>
          </w:rPr>
          <w:t>Objectives</w:t>
        </w:r>
        <w:r w:rsidR="00743A2D">
          <w:rPr>
            <w:webHidden/>
          </w:rPr>
          <w:tab/>
        </w:r>
        <w:r w:rsidR="00743A2D">
          <w:rPr>
            <w:webHidden/>
          </w:rPr>
          <w:fldChar w:fldCharType="begin"/>
        </w:r>
        <w:r w:rsidR="00743A2D">
          <w:rPr>
            <w:webHidden/>
          </w:rPr>
          <w:instrText xml:space="preserve"> PAGEREF _Toc508723985 \h </w:instrText>
        </w:r>
        <w:r w:rsidR="00743A2D">
          <w:rPr>
            <w:webHidden/>
          </w:rPr>
        </w:r>
        <w:r w:rsidR="00743A2D">
          <w:rPr>
            <w:webHidden/>
          </w:rPr>
          <w:fldChar w:fldCharType="separate"/>
        </w:r>
        <w:r w:rsidR="00843B1E">
          <w:rPr>
            <w:webHidden/>
          </w:rPr>
          <w:t>1</w:t>
        </w:r>
        <w:r w:rsidR="00743A2D">
          <w:rPr>
            <w:webHidden/>
          </w:rPr>
          <w:fldChar w:fldCharType="end"/>
        </w:r>
      </w:hyperlink>
    </w:p>
    <w:p w:rsidR="00743A2D" w:rsidRPr="008105E6" w:rsidRDefault="007B6894" w:rsidP="00743A2D">
      <w:pPr>
        <w:pStyle w:val="TOC2"/>
        <w:tabs>
          <w:tab w:val="clear" w:pos="2160"/>
        </w:tabs>
        <w:rPr>
          <w:rFonts w:ascii="Garamond" w:eastAsia="MS Mincho" w:hAnsi="Garamond" w:cs="Vrinda"/>
          <w:sz w:val="22"/>
          <w:lang w:val="en-US"/>
        </w:rPr>
      </w:pPr>
      <w:hyperlink w:anchor="_Toc508723986" w:history="1">
        <w:r w:rsidR="00743A2D" w:rsidRPr="00224B28">
          <w:rPr>
            <w:rStyle w:val="Hyperlink"/>
          </w:rPr>
          <w:t>Estimated Duration</w:t>
        </w:r>
        <w:r w:rsidR="00743A2D">
          <w:rPr>
            <w:webHidden/>
          </w:rPr>
          <w:tab/>
        </w:r>
        <w:r w:rsidR="00743A2D">
          <w:rPr>
            <w:webHidden/>
          </w:rPr>
          <w:fldChar w:fldCharType="begin"/>
        </w:r>
        <w:r w:rsidR="00743A2D">
          <w:rPr>
            <w:webHidden/>
          </w:rPr>
          <w:instrText xml:space="preserve"> PAGEREF _Toc508723986 \h </w:instrText>
        </w:r>
        <w:r w:rsidR="00743A2D">
          <w:rPr>
            <w:webHidden/>
          </w:rPr>
        </w:r>
        <w:r w:rsidR="00743A2D">
          <w:rPr>
            <w:webHidden/>
          </w:rPr>
          <w:fldChar w:fldCharType="separate"/>
        </w:r>
        <w:r w:rsidR="00843B1E">
          <w:rPr>
            <w:webHidden/>
          </w:rPr>
          <w:t>1</w:t>
        </w:r>
        <w:r w:rsidR="00743A2D">
          <w:rPr>
            <w:webHidden/>
          </w:rPr>
          <w:fldChar w:fldCharType="end"/>
        </w:r>
      </w:hyperlink>
    </w:p>
    <w:p w:rsidR="00743A2D" w:rsidRPr="008105E6" w:rsidRDefault="007B6894" w:rsidP="00743A2D">
      <w:pPr>
        <w:pStyle w:val="TOC2"/>
        <w:tabs>
          <w:tab w:val="clear" w:pos="2160"/>
        </w:tabs>
        <w:rPr>
          <w:rFonts w:ascii="Garamond" w:eastAsia="MS Mincho" w:hAnsi="Garamond" w:cs="Vrinda"/>
          <w:sz w:val="22"/>
          <w:lang w:val="en-US"/>
        </w:rPr>
      </w:pPr>
      <w:hyperlink w:anchor="_Toc508723987" w:history="1">
        <w:r w:rsidR="00743A2D" w:rsidRPr="00224B28">
          <w:rPr>
            <w:rStyle w:val="Hyperlink"/>
          </w:rPr>
          <w:t>Materials</w:t>
        </w:r>
        <w:r w:rsidR="00743A2D">
          <w:rPr>
            <w:webHidden/>
          </w:rPr>
          <w:tab/>
        </w:r>
        <w:r w:rsidR="00743A2D">
          <w:rPr>
            <w:webHidden/>
          </w:rPr>
          <w:fldChar w:fldCharType="begin"/>
        </w:r>
        <w:r w:rsidR="00743A2D">
          <w:rPr>
            <w:webHidden/>
          </w:rPr>
          <w:instrText xml:space="preserve"> PAGEREF _Toc508723987 \h </w:instrText>
        </w:r>
        <w:r w:rsidR="00743A2D">
          <w:rPr>
            <w:webHidden/>
          </w:rPr>
        </w:r>
        <w:r w:rsidR="00743A2D">
          <w:rPr>
            <w:webHidden/>
          </w:rPr>
          <w:fldChar w:fldCharType="separate"/>
        </w:r>
        <w:r w:rsidR="00843B1E">
          <w:rPr>
            <w:webHidden/>
          </w:rPr>
          <w:t>1</w:t>
        </w:r>
        <w:r w:rsidR="00743A2D">
          <w:rPr>
            <w:webHidden/>
          </w:rPr>
          <w:fldChar w:fldCharType="end"/>
        </w:r>
      </w:hyperlink>
    </w:p>
    <w:p w:rsidR="00743A2D" w:rsidRPr="008105E6" w:rsidRDefault="007B6894">
      <w:pPr>
        <w:pStyle w:val="TOC1"/>
        <w:rPr>
          <w:rFonts w:ascii="Garamond" w:eastAsia="MS Mincho" w:hAnsi="Garamond" w:cs="Vrinda"/>
          <w:sz w:val="22"/>
          <w:lang w:val="en-US"/>
        </w:rPr>
      </w:pPr>
      <w:hyperlink w:anchor="_Toc508723988" w:history="1">
        <w:r w:rsidR="00743A2D" w:rsidRPr="00224B28">
          <w:rPr>
            <w:rStyle w:val="Hyperlink"/>
          </w:rPr>
          <w:t>Core Content</w:t>
        </w:r>
        <w:r w:rsidR="00743A2D">
          <w:rPr>
            <w:webHidden/>
          </w:rPr>
          <w:tab/>
        </w:r>
        <w:r w:rsidR="00743A2D">
          <w:rPr>
            <w:webHidden/>
          </w:rPr>
          <w:fldChar w:fldCharType="begin"/>
        </w:r>
        <w:r w:rsidR="00743A2D">
          <w:rPr>
            <w:webHidden/>
          </w:rPr>
          <w:instrText xml:space="preserve"> PAGEREF _Toc508723988 \h </w:instrText>
        </w:r>
        <w:r w:rsidR="00743A2D">
          <w:rPr>
            <w:webHidden/>
          </w:rPr>
        </w:r>
        <w:r w:rsidR="00743A2D">
          <w:rPr>
            <w:webHidden/>
          </w:rPr>
          <w:fldChar w:fldCharType="separate"/>
        </w:r>
        <w:r w:rsidR="00843B1E">
          <w:rPr>
            <w:webHidden/>
          </w:rPr>
          <w:t>3</w:t>
        </w:r>
        <w:r w:rsidR="00743A2D">
          <w:rPr>
            <w:webHidden/>
          </w:rPr>
          <w:fldChar w:fldCharType="end"/>
        </w:r>
      </w:hyperlink>
    </w:p>
    <w:p w:rsidR="00743A2D" w:rsidRPr="008105E6" w:rsidRDefault="007B6894" w:rsidP="00743A2D">
      <w:pPr>
        <w:pStyle w:val="TOC2"/>
        <w:rPr>
          <w:rFonts w:ascii="Garamond" w:eastAsia="MS Mincho" w:hAnsi="Garamond" w:cs="Vrinda"/>
          <w:sz w:val="22"/>
          <w:lang w:val="en-US"/>
        </w:rPr>
      </w:pPr>
      <w:hyperlink w:anchor="_Toc508723989" w:history="1">
        <w:r w:rsidR="00743A2D" w:rsidRPr="00224B28">
          <w:rPr>
            <w:rStyle w:val="Hyperlink"/>
          </w:rPr>
          <w:t>Exercise: Breaking the Cycle of Malnutrition</w:t>
        </w:r>
        <w:r w:rsidR="00743A2D">
          <w:rPr>
            <w:webHidden/>
          </w:rPr>
          <w:tab/>
        </w:r>
        <w:r w:rsidR="00743A2D">
          <w:rPr>
            <w:webHidden/>
          </w:rPr>
          <w:fldChar w:fldCharType="begin"/>
        </w:r>
        <w:r w:rsidR="00743A2D">
          <w:rPr>
            <w:webHidden/>
          </w:rPr>
          <w:instrText xml:space="preserve"> PAGEREF _Toc508723989 \h </w:instrText>
        </w:r>
        <w:r w:rsidR="00743A2D">
          <w:rPr>
            <w:webHidden/>
          </w:rPr>
        </w:r>
        <w:r w:rsidR="00743A2D">
          <w:rPr>
            <w:webHidden/>
          </w:rPr>
          <w:fldChar w:fldCharType="separate"/>
        </w:r>
        <w:r w:rsidR="00843B1E">
          <w:rPr>
            <w:webHidden/>
          </w:rPr>
          <w:t>9</w:t>
        </w:r>
        <w:r w:rsidR="00743A2D">
          <w:rPr>
            <w:webHidden/>
          </w:rPr>
          <w:fldChar w:fldCharType="end"/>
        </w:r>
      </w:hyperlink>
    </w:p>
    <w:p w:rsidR="00743A2D" w:rsidRPr="008105E6" w:rsidRDefault="007B6894">
      <w:pPr>
        <w:pStyle w:val="TOC1"/>
        <w:rPr>
          <w:rFonts w:ascii="Garamond" w:eastAsia="MS Mincho" w:hAnsi="Garamond" w:cs="Vrinda"/>
          <w:sz w:val="22"/>
          <w:lang w:val="en-US"/>
        </w:rPr>
      </w:pPr>
      <w:hyperlink w:anchor="_Toc508723990" w:history="1">
        <w:r w:rsidR="00743A2D" w:rsidRPr="00224B28">
          <w:rPr>
            <w:rStyle w:val="Hyperlink"/>
          </w:rPr>
          <w:t>Additional Exercises</w:t>
        </w:r>
        <w:r w:rsidR="00743A2D">
          <w:rPr>
            <w:webHidden/>
          </w:rPr>
          <w:tab/>
        </w:r>
        <w:r w:rsidR="00743A2D">
          <w:rPr>
            <w:webHidden/>
          </w:rPr>
          <w:fldChar w:fldCharType="begin"/>
        </w:r>
        <w:r w:rsidR="00743A2D">
          <w:rPr>
            <w:webHidden/>
          </w:rPr>
          <w:instrText xml:space="preserve"> PAGEREF _Toc508723990 \h </w:instrText>
        </w:r>
        <w:r w:rsidR="00743A2D">
          <w:rPr>
            <w:webHidden/>
          </w:rPr>
        </w:r>
        <w:r w:rsidR="00743A2D">
          <w:rPr>
            <w:webHidden/>
          </w:rPr>
          <w:fldChar w:fldCharType="separate"/>
        </w:r>
        <w:r w:rsidR="00843B1E">
          <w:rPr>
            <w:webHidden/>
          </w:rPr>
          <w:t>13</w:t>
        </w:r>
        <w:r w:rsidR="00743A2D">
          <w:rPr>
            <w:webHidden/>
          </w:rPr>
          <w:fldChar w:fldCharType="end"/>
        </w:r>
      </w:hyperlink>
    </w:p>
    <w:p w:rsidR="00743A2D" w:rsidRPr="008105E6" w:rsidRDefault="007B6894" w:rsidP="00743A2D">
      <w:pPr>
        <w:pStyle w:val="TOC2"/>
        <w:rPr>
          <w:rFonts w:ascii="Garamond" w:eastAsia="MS Mincho" w:hAnsi="Garamond" w:cs="Vrinda"/>
          <w:sz w:val="22"/>
          <w:lang w:val="en-US"/>
        </w:rPr>
      </w:pPr>
      <w:hyperlink w:anchor="_Toc508723991" w:history="1">
        <w:r w:rsidR="00743A2D" w:rsidRPr="00224B28">
          <w:rPr>
            <w:rStyle w:val="Hyperlink"/>
          </w:rPr>
          <w:t>Exercise 1: The First 1,000 Days</w:t>
        </w:r>
        <w:r w:rsidR="00743A2D">
          <w:rPr>
            <w:webHidden/>
          </w:rPr>
          <w:tab/>
        </w:r>
        <w:r w:rsidR="00743A2D">
          <w:rPr>
            <w:webHidden/>
          </w:rPr>
          <w:fldChar w:fldCharType="begin"/>
        </w:r>
        <w:r w:rsidR="00743A2D">
          <w:rPr>
            <w:webHidden/>
          </w:rPr>
          <w:instrText xml:space="preserve"> PAGEREF _Toc508723991 \h </w:instrText>
        </w:r>
        <w:r w:rsidR="00743A2D">
          <w:rPr>
            <w:webHidden/>
          </w:rPr>
        </w:r>
        <w:r w:rsidR="00743A2D">
          <w:rPr>
            <w:webHidden/>
          </w:rPr>
          <w:fldChar w:fldCharType="separate"/>
        </w:r>
        <w:r w:rsidR="00843B1E">
          <w:rPr>
            <w:webHidden/>
          </w:rPr>
          <w:t>13</w:t>
        </w:r>
        <w:r w:rsidR="00743A2D">
          <w:rPr>
            <w:webHidden/>
          </w:rPr>
          <w:fldChar w:fldCharType="end"/>
        </w:r>
      </w:hyperlink>
    </w:p>
    <w:p w:rsidR="00743A2D" w:rsidRPr="008105E6" w:rsidRDefault="007B6894" w:rsidP="00743A2D">
      <w:pPr>
        <w:pStyle w:val="TOC2"/>
        <w:rPr>
          <w:rFonts w:ascii="Garamond" w:eastAsia="MS Mincho" w:hAnsi="Garamond" w:cs="Vrinda"/>
          <w:sz w:val="22"/>
          <w:lang w:val="en-US"/>
        </w:rPr>
      </w:pPr>
      <w:hyperlink w:anchor="_Toc508723992" w:history="1">
        <w:r w:rsidR="00743A2D" w:rsidRPr="00224B28">
          <w:rPr>
            <w:rStyle w:val="Hyperlink"/>
          </w:rPr>
          <w:t>Exercise 2: What Mothers and Children Need</w:t>
        </w:r>
        <w:r w:rsidR="00743A2D">
          <w:rPr>
            <w:webHidden/>
          </w:rPr>
          <w:tab/>
        </w:r>
        <w:r w:rsidR="00743A2D">
          <w:rPr>
            <w:webHidden/>
          </w:rPr>
          <w:fldChar w:fldCharType="begin"/>
        </w:r>
        <w:r w:rsidR="00743A2D">
          <w:rPr>
            <w:webHidden/>
          </w:rPr>
          <w:instrText xml:space="preserve"> PAGEREF _Toc508723992 \h </w:instrText>
        </w:r>
        <w:r w:rsidR="00743A2D">
          <w:rPr>
            <w:webHidden/>
          </w:rPr>
        </w:r>
        <w:r w:rsidR="00743A2D">
          <w:rPr>
            <w:webHidden/>
          </w:rPr>
          <w:fldChar w:fldCharType="separate"/>
        </w:r>
        <w:r w:rsidR="00843B1E">
          <w:rPr>
            <w:webHidden/>
          </w:rPr>
          <w:t>15</w:t>
        </w:r>
        <w:r w:rsidR="00743A2D">
          <w:rPr>
            <w:webHidden/>
          </w:rPr>
          <w:fldChar w:fldCharType="end"/>
        </w:r>
      </w:hyperlink>
    </w:p>
    <w:p w:rsidR="00743A2D" w:rsidRPr="008105E6" w:rsidRDefault="007B6894" w:rsidP="00743A2D">
      <w:pPr>
        <w:pStyle w:val="TOC2"/>
        <w:rPr>
          <w:rFonts w:ascii="Garamond" w:eastAsia="MS Mincho" w:hAnsi="Garamond" w:cs="Vrinda"/>
          <w:sz w:val="22"/>
          <w:lang w:val="en-US"/>
        </w:rPr>
      </w:pPr>
      <w:hyperlink w:anchor="_Toc508723993" w:history="1">
        <w:r w:rsidR="00743A2D" w:rsidRPr="00224B28">
          <w:rPr>
            <w:rStyle w:val="Hyperlink"/>
          </w:rPr>
          <w:t>Exercise 3: Other Important Practices</w:t>
        </w:r>
        <w:r w:rsidR="00743A2D">
          <w:rPr>
            <w:webHidden/>
          </w:rPr>
          <w:tab/>
        </w:r>
        <w:r w:rsidR="00743A2D">
          <w:rPr>
            <w:webHidden/>
          </w:rPr>
          <w:fldChar w:fldCharType="begin"/>
        </w:r>
        <w:r w:rsidR="00743A2D">
          <w:rPr>
            <w:webHidden/>
          </w:rPr>
          <w:instrText xml:space="preserve"> PAGEREF _Toc508723993 \h </w:instrText>
        </w:r>
        <w:r w:rsidR="00743A2D">
          <w:rPr>
            <w:webHidden/>
          </w:rPr>
        </w:r>
        <w:r w:rsidR="00743A2D">
          <w:rPr>
            <w:webHidden/>
          </w:rPr>
          <w:fldChar w:fldCharType="separate"/>
        </w:r>
        <w:r w:rsidR="00843B1E">
          <w:rPr>
            <w:webHidden/>
          </w:rPr>
          <w:t>18</w:t>
        </w:r>
        <w:r w:rsidR="00743A2D">
          <w:rPr>
            <w:webHidden/>
          </w:rPr>
          <w:fldChar w:fldCharType="end"/>
        </w:r>
      </w:hyperlink>
    </w:p>
    <w:p w:rsidR="00743A2D" w:rsidRPr="008105E6" w:rsidRDefault="007B6894">
      <w:pPr>
        <w:pStyle w:val="TOC1"/>
        <w:rPr>
          <w:rFonts w:ascii="Garamond" w:eastAsia="MS Mincho" w:hAnsi="Garamond" w:cs="Vrinda"/>
          <w:sz w:val="22"/>
          <w:lang w:val="en-US"/>
        </w:rPr>
      </w:pPr>
      <w:hyperlink w:anchor="_Toc508723994" w:history="1">
        <w:r w:rsidR="00743A2D" w:rsidRPr="00224B28">
          <w:rPr>
            <w:rStyle w:val="Hyperlink"/>
          </w:rPr>
          <w:t>References</w:t>
        </w:r>
        <w:r w:rsidR="00743A2D">
          <w:rPr>
            <w:webHidden/>
          </w:rPr>
          <w:tab/>
        </w:r>
        <w:r w:rsidR="00743A2D">
          <w:rPr>
            <w:webHidden/>
          </w:rPr>
          <w:fldChar w:fldCharType="begin"/>
        </w:r>
        <w:r w:rsidR="00743A2D">
          <w:rPr>
            <w:webHidden/>
          </w:rPr>
          <w:instrText xml:space="preserve"> PAGEREF _Toc508723994 \h </w:instrText>
        </w:r>
        <w:r w:rsidR="00743A2D">
          <w:rPr>
            <w:webHidden/>
          </w:rPr>
        </w:r>
        <w:r w:rsidR="00743A2D">
          <w:rPr>
            <w:webHidden/>
          </w:rPr>
          <w:fldChar w:fldCharType="separate"/>
        </w:r>
        <w:r w:rsidR="00843B1E">
          <w:rPr>
            <w:webHidden/>
          </w:rPr>
          <w:t>21</w:t>
        </w:r>
        <w:r w:rsidR="00743A2D">
          <w:rPr>
            <w:webHidden/>
          </w:rPr>
          <w:fldChar w:fldCharType="end"/>
        </w:r>
      </w:hyperlink>
    </w:p>
    <w:p w:rsidR="00743A2D" w:rsidRPr="008105E6" w:rsidRDefault="007B6894">
      <w:pPr>
        <w:pStyle w:val="TOC1"/>
        <w:rPr>
          <w:rFonts w:ascii="Garamond" w:eastAsia="MS Mincho" w:hAnsi="Garamond" w:cs="Vrinda"/>
          <w:sz w:val="22"/>
          <w:lang w:val="en-US"/>
        </w:rPr>
      </w:pPr>
      <w:hyperlink w:anchor="_Toc508723995" w:history="1">
        <w:r w:rsidR="00743A2D" w:rsidRPr="00224B28">
          <w:rPr>
            <w:rStyle w:val="Hyperlink"/>
          </w:rPr>
          <w:t>Additional Resources</w:t>
        </w:r>
        <w:r w:rsidR="00743A2D">
          <w:rPr>
            <w:webHidden/>
          </w:rPr>
          <w:tab/>
        </w:r>
        <w:r w:rsidR="00743A2D">
          <w:rPr>
            <w:webHidden/>
          </w:rPr>
          <w:fldChar w:fldCharType="begin"/>
        </w:r>
        <w:r w:rsidR="00743A2D">
          <w:rPr>
            <w:webHidden/>
          </w:rPr>
          <w:instrText xml:space="preserve"> PAGEREF _Toc508723995 \h </w:instrText>
        </w:r>
        <w:r w:rsidR="00743A2D">
          <w:rPr>
            <w:webHidden/>
          </w:rPr>
        </w:r>
        <w:r w:rsidR="00743A2D">
          <w:rPr>
            <w:webHidden/>
          </w:rPr>
          <w:fldChar w:fldCharType="separate"/>
        </w:r>
        <w:r w:rsidR="00843B1E">
          <w:rPr>
            <w:webHidden/>
          </w:rPr>
          <w:t>21</w:t>
        </w:r>
        <w:r w:rsidR="00743A2D">
          <w:rPr>
            <w:webHidden/>
          </w:rPr>
          <w:fldChar w:fldCharType="end"/>
        </w:r>
      </w:hyperlink>
    </w:p>
    <w:p w:rsidR="00C37E7B" w:rsidRDefault="00F72209" w:rsidP="0037080B">
      <w:pPr>
        <w:pStyle w:val="SP-TOC1"/>
      </w:pPr>
      <w:r>
        <w:fldChar w:fldCharType="end"/>
      </w:r>
    </w:p>
    <w:p w:rsidR="00041CCC" w:rsidRDefault="00041CCC">
      <w:pPr>
        <w:spacing w:before="0" w:after="0" w:line="240" w:lineRule="auto"/>
      </w:pPr>
      <w:r>
        <w:br w:type="page"/>
      </w:r>
    </w:p>
    <w:p w:rsidR="00B12DB3" w:rsidRPr="001A6CAB" w:rsidRDefault="00C37E7B" w:rsidP="001A6CAB">
      <w:pPr>
        <w:spacing w:before="0" w:after="0" w:line="240" w:lineRule="auto"/>
        <w:rPr>
          <w:rFonts w:ascii="Century Gothic" w:hAnsi="Century Gothic"/>
          <w:color w:val="000000"/>
        </w:rPr>
        <w:sectPr w:rsidR="00B12DB3" w:rsidRPr="001A6CAB" w:rsidSect="00CE0FC2">
          <w:footerReference w:type="even" r:id="rId18"/>
          <w:footerReference w:type="default" r:id="rId19"/>
          <w:headerReference w:type="first" r:id="rId20"/>
          <w:footerReference w:type="first" r:id="rId21"/>
          <w:pgSz w:w="12240" w:h="15840"/>
          <w:pgMar w:top="1080" w:right="1080" w:bottom="1080" w:left="1080" w:header="900" w:footer="617" w:gutter="0"/>
          <w:pgNumType w:fmt="lowerRoman"/>
          <w:cols w:space="720"/>
          <w:titlePg/>
          <w:docGrid w:linePitch="360"/>
        </w:sectPr>
      </w:pPr>
      <w:r>
        <w:lastRenderedPageBreak/>
        <w:br w:type="page"/>
      </w:r>
    </w:p>
    <w:p w:rsidR="00743A2D" w:rsidRPr="00BB6C40" w:rsidRDefault="00743A2D" w:rsidP="00743A2D">
      <w:pPr>
        <w:pStyle w:val="Sp-ChapterTitle"/>
      </w:pPr>
      <w:bookmarkStart w:id="7" w:name="_Toc496868396"/>
      <w:bookmarkStart w:id="8" w:name="_Toc507687039"/>
      <w:bookmarkStart w:id="9" w:name="_Toc508723983"/>
      <w:bookmarkStart w:id="10" w:name="_Toc383178495"/>
      <w:bookmarkStart w:id="11" w:name="_Toc383178804"/>
      <w:r w:rsidRPr="00BB6C40">
        <w:lastRenderedPageBreak/>
        <w:t>Preparing to Present This Session</w:t>
      </w:r>
      <w:bookmarkEnd w:id="7"/>
      <w:bookmarkEnd w:id="8"/>
      <w:bookmarkEnd w:id="9"/>
    </w:p>
    <w:p w:rsidR="00743A2D" w:rsidRPr="00BB6C40" w:rsidRDefault="00743A2D" w:rsidP="00743A2D">
      <w:pPr>
        <w:pStyle w:val="SP-Heading1"/>
      </w:pPr>
      <w:bookmarkStart w:id="12" w:name="_Toc496868397"/>
      <w:bookmarkStart w:id="13" w:name="_Toc507687040"/>
      <w:bookmarkStart w:id="14" w:name="_Toc508723984"/>
      <w:r w:rsidRPr="00BB6C40">
        <w:t>Purpose</w:t>
      </w:r>
      <w:bookmarkEnd w:id="12"/>
      <w:bookmarkEnd w:id="13"/>
      <w:bookmarkEnd w:id="14"/>
    </w:p>
    <w:p w:rsidR="00743A2D" w:rsidRPr="00BB6C40" w:rsidRDefault="00743A2D" w:rsidP="00743A2D">
      <w:pPr>
        <w:pStyle w:val="SP-BodyText"/>
        <w:rPr>
          <w:lang w:val="en-US"/>
        </w:rPr>
      </w:pPr>
      <w:r>
        <w:rPr>
          <w:lang w:val="en-US"/>
        </w:rPr>
        <w:t>This is Session T</w:t>
      </w:r>
      <w:r w:rsidRPr="00BB6C40">
        <w:rPr>
          <w:lang w:val="en-US"/>
        </w:rPr>
        <w:t xml:space="preserve">wo of seven that are included in the </w:t>
      </w:r>
      <w:r w:rsidRPr="00BB6C40">
        <w:rPr>
          <w:i/>
          <w:lang w:val="en-US"/>
        </w:rPr>
        <w:t>Nutrition-Sensitive Agriculture Training Resource Package.</w:t>
      </w:r>
    </w:p>
    <w:p w:rsidR="00743A2D" w:rsidRPr="00BB6C40" w:rsidRDefault="00743A2D" w:rsidP="00743A2D">
      <w:pPr>
        <w:pStyle w:val="SP-BodyText"/>
        <w:rPr>
          <w:lang w:val="en-US"/>
        </w:rPr>
      </w:pPr>
      <w:r w:rsidRPr="00BB6C40">
        <w:rPr>
          <w:lang w:val="en-US"/>
        </w:rPr>
        <w:t xml:space="preserve">This session creates the foundation in nutritional principles and practices that is necessary to understand the root causes of malnutrition. The concepts here focus on the importance of the “first 1,000 days,” maternal and young child nutrition, and how to break the cycle of malnutrition. </w:t>
      </w:r>
      <w:r>
        <w:rPr>
          <w:lang w:val="en-US"/>
        </w:rPr>
        <w:t>T</w:t>
      </w:r>
      <w:r w:rsidRPr="00BB6C40">
        <w:rPr>
          <w:lang w:val="en-US"/>
        </w:rPr>
        <w:t xml:space="preserve">his session </w:t>
      </w:r>
      <w:r>
        <w:rPr>
          <w:lang w:val="en-US"/>
        </w:rPr>
        <w:t>is</w:t>
      </w:r>
      <w:r w:rsidRPr="00BB6C40">
        <w:rPr>
          <w:lang w:val="en-US"/>
        </w:rPr>
        <w:t xml:space="preserve"> most comprehensive when it is delivered by a nutritionist or someone with extensive knowledge in nutrition.</w:t>
      </w:r>
    </w:p>
    <w:p w:rsidR="00743A2D" w:rsidRPr="00BB6C40" w:rsidRDefault="00743A2D" w:rsidP="00743A2D">
      <w:pPr>
        <w:pStyle w:val="SP-BodyText"/>
        <w:rPr>
          <w:lang w:val="en-US"/>
        </w:rPr>
      </w:pPr>
      <w:r w:rsidRPr="00BB6C40">
        <w:rPr>
          <w:lang w:val="en-US"/>
        </w:rPr>
        <w:t xml:space="preserve">The content included here explains nutrition concepts in detail, and can be used either as a review of essential information for experienced nutritionists or as a foundation in nutrition for agriculturalists. </w:t>
      </w:r>
    </w:p>
    <w:p w:rsidR="00743A2D" w:rsidRPr="00BB6C40" w:rsidRDefault="00743A2D" w:rsidP="00743A2D">
      <w:pPr>
        <w:pStyle w:val="SP-Heading1"/>
      </w:pPr>
      <w:bookmarkStart w:id="15" w:name="_Toc496868398"/>
      <w:bookmarkStart w:id="16" w:name="_Toc507687041"/>
      <w:bookmarkStart w:id="17" w:name="_Toc508723985"/>
      <w:r w:rsidRPr="00BB6C40">
        <w:t>Objectives</w:t>
      </w:r>
      <w:bookmarkEnd w:id="15"/>
      <w:bookmarkEnd w:id="16"/>
      <w:bookmarkEnd w:id="17"/>
    </w:p>
    <w:p w:rsidR="00743A2D" w:rsidRPr="00BB6C40" w:rsidRDefault="00743A2D" w:rsidP="00743A2D">
      <w:pPr>
        <w:pStyle w:val="SP-BodyText"/>
      </w:pPr>
      <w:r w:rsidRPr="00BB6C40">
        <w:t>By the end of this session, participants will be able to</w:t>
      </w:r>
      <w:r>
        <w:t>—</w:t>
      </w:r>
    </w:p>
    <w:p w:rsidR="00743A2D" w:rsidRPr="00BB6C40" w:rsidRDefault="00743A2D" w:rsidP="00743A2D">
      <w:pPr>
        <w:pStyle w:val="SP-NumberListIndentAM"/>
        <w:numPr>
          <w:ilvl w:val="0"/>
          <w:numId w:val="14"/>
        </w:numPr>
        <w:tabs>
          <w:tab w:val="left" w:pos="720"/>
        </w:tabs>
        <w:spacing w:after="120"/>
        <w:ind w:left="720"/>
      </w:pPr>
      <w:r>
        <w:t>d</w:t>
      </w:r>
      <w:r w:rsidRPr="00BB6C40">
        <w:t>escribe five forms of malnutrition</w:t>
      </w:r>
    </w:p>
    <w:p w:rsidR="00743A2D" w:rsidRPr="00BB6C40" w:rsidRDefault="00743A2D" w:rsidP="00743A2D">
      <w:pPr>
        <w:pStyle w:val="SP-NumberListIndentAM"/>
        <w:numPr>
          <w:ilvl w:val="0"/>
          <w:numId w:val="13"/>
        </w:numPr>
        <w:spacing w:after="120"/>
        <w:ind w:left="720"/>
      </w:pPr>
      <w:r>
        <w:t>a</w:t>
      </w:r>
      <w:r w:rsidRPr="00BB6C40">
        <w:t>nalyze the essential needs of infants, children and mothers, especially during the period from conception to the child’s second birthday (the “first 1,000 days”)</w:t>
      </w:r>
    </w:p>
    <w:p w:rsidR="00743A2D" w:rsidRPr="00BB6C40" w:rsidRDefault="00743A2D" w:rsidP="00743A2D">
      <w:pPr>
        <w:pStyle w:val="SP-NumberListIndentAM"/>
        <w:numPr>
          <w:ilvl w:val="0"/>
          <w:numId w:val="13"/>
        </w:numPr>
        <w:spacing w:after="120"/>
        <w:ind w:left="720"/>
      </w:pPr>
      <w:r>
        <w:t>i</w:t>
      </w:r>
      <w:r w:rsidRPr="00BB6C40">
        <w:t>dentify strategies for interrupting the cycle of malnutrition.</w:t>
      </w:r>
    </w:p>
    <w:p w:rsidR="00743A2D" w:rsidRPr="00BB6C40" w:rsidRDefault="00743A2D" w:rsidP="00743A2D">
      <w:pPr>
        <w:pStyle w:val="SP-Heading1"/>
      </w:pPr>
      <w:bookmarkStart w:id="18" w:name="_Toc496868399"/>
      <w:bookmarkStart w:id="19" w:name="_Toc507687042"/>
      <w:bookmarkStart w:id="20" w:name="_Toc508723986"/>
      <w:r w:rsidRPr="00BB6C40">
        <w:t>Estimated Duration</w:t>
      </w:r>
      <w:bookmarkEnd w:id="18"/>
      <w:bookmarkEnd w:id="19"/>
      <w:bookmarkEnd w:id="20"/>
    </w:p>
    <w:p w:rsidR="00743A2D" w:rsidRPr="00BB6C40" w:rsidRDefault="00743A2D" w:rsidP="00743A2D">
      <w:pPr>
        <w:pStyle w:val="SP-BodyText"/>
      </w:pPr>
      <w:r w:rsidRPr="00BB6C40">
        <w:t>1.5 hours, additional time may be needed if the additional exercises are used</w:t>
      </w:r>
    </w:p>
    <w:p w:rsidR="00743A2D" w:rsidRDefault="00743A2D" w:rsidP="00743A2D">
      <w:pPr>
        <w:pStyle w:val="SP-Heading1"/>
      </w:pPr>
      <w:bookmarkStart w:id="21" w:name="_Toc496868400"/>
      <w:bookmarkStart w:id="22" w:name="_Toc507687043"/>
      <w:bookmarkStart w:id="23" w:name="_Toc508723987"/>
      <w:r w:rsidRPr="00BB6C40">
        <w:t>Materials</w:t>
      </w:r>
      <w:bookmarkEnd w:id="21"/>
      <w:bookmarkEnd w:id="22"/>
      <w:bookmarkEnd w:id="23"/>
    </w:p>
    <w:p w:rsidR="00041CCC" w:rsidRPr="00BB6C40" w:rsidRDefault="00041CCC" w:rsidP="00041CCC">
      <w:pPr>
        <w:pStyle w:val="SP-BodyText"/>
      </w:pPr>
      <w:r>
        <w:t xml:space="preserve">All documents needed to deliver the session  can be found at </w:t>
      </w:r>
      <w:hyperlink r:id="rId22" w:history="1">
        <w:r w:rsidRPr="00041CCC">
          <w:rPr>
            <w:rStyle w:val="Hyperlink"/>
          </w:rPr>
          <w:t>https://www.spring-nutrition.org/nutrition-sensitive-ag-training/session2</w:t>
        </w:r>
      </w:hyperlink>
      <w:r>
        <w:t>.</w:t>
      </w:r>
    </w:p>
    <w:p w:rsidR="00743A2D" w:rsidRPr="00BB6C40" w:rsidRDefault="00743A2D" w:rsidP="00041CCC">
      <w:pPr>
        <w:pStyle w:val="SP-1Bullet"/>
        <w:tabs>
          <w:tab w:val="clear" w:pos="900"/>
        </w:tabs>
        <w:spacing w:line="264" w:lineRule="auto"/>
      </w:pPr>
      <w:r w:rsidRPr="00BB6C40">
        <w:t>PowerPoint presentation: 2</w:t>
      </w:r>
      <w:r>
        <w:t>.</w:t>
      </w:r>
      <w:r w:rsidRPr="00BB6C40">
        <w:t xml:space="preserve"> Essential Nutrition Concepts</w:t>
      </w:r>
    </w:p>
    <w:p w:rsidR="00743A2D" w:rsidRPr="00BB6C40" w:rsidRDefault="00743A2D" w:rsidP="00041CCC">
      <w:pPr>
        <w:pStyle w:val="SP-1Bullet"/>
        <w:tabs>
          <w:tab w:val="clear" w:pos="900"/>
        </w:tabs>
        <w:spacing w:line="264" w:lineRule="auto"/>
      </w:pPr>
      <w:r w:rsidRPr="00BB6C40">
        <w:t>Tape or other method for fixing paper to the wall</w:t>
      </w:r>
    </w:p>
    <w:p w:rsidR="00743A2D" w:rsidRPr="00BB6C40" w:rsidRDefault="00743A2D" w:rsidP="00041CCC">
      <w:pPr>
        <w:pStyle w:val="SP-1Bullet"/>
        <w:tabs>
          <w:tab w:val="clear" w:pos="900"/>
        </w:tabs>
        <w:spacing w:line="264" w:lineRule="auto"/>
      </w:pPr>
      <w:r w:rsidRPr="00BB6C40">
        <w:t>Oth</w:t>
      </w:r>
      <w:r w:rsidR="00041CCC">
        <w:t>er Materials</w:t>
      </w:r>
    </w:p>
    <w:p w:rsidR="00743A2D" w:rsidRPr="00AF3F3A" w:rsidRDefault="00743A2D" w:rsidP="00041CCC">
      <w:pPr>
        <w:pStyle w:val="SP-2Bullet"/>
        <w:spacing w:line="264" w:lineRule="auto"/>
        <w:ind w:left="1260"/>
      </w:pPr>
      <w:r w:rsidRPr="00AF3F3A">
        <w:t>Handout: Five forms of malnutrition- summary sheet</w:t>
      </w:r>
    </w:p>
    <w:p w:rsidR="00743A2D" w:rsidRPr="00AF3F3A" w:rsidRDefault="00743A2D" w:rsidP="00041CCC">
      <w:pPr>
        <w:pStyle w:val="SP-2Bullet"/>
        <w:spacing w:line="264" w:lineRule="auto"/>
        <w:ind w:left="1260"/>
      </w:pPr>
      <w:r w:rsidRPr="00AF3F3A">
        <w:t>Handout: UNICEF framework</w:t>
      </w:r>
    </w:p>
    <w:p w:rsidR="00743A2D" w:rsidRPr="00AF3F3A" w:rsidRDefault="00743A2D" w:rsidP="00041CCC">
      <w:pPr>
        <w:pStyle w:val="SP-2Bullet"/>
        <w:spacing w:line="264" w:lineRule="auto"/>
        <w:ind w:left="1260"/>
      </w:pPr>
      <w:r w:rsidRPr="00AF3F3A">
        <w:t>One copy to post on the wall: First 1,000 days cards (choose Guinea or India, whichever is more appropriate for your audience)</w:t>
      </w:r>
    </w:p>
    <w:p w:rsidR="00743A2D" w:rsidRPr="00AF3F3A" w:rsidRDefault="00743A2D" w:rsidP="00041CCC">
      <w:pPr>
        <w:pStyle w:val="SP-2Bullet"/>
        <w:spacing w:line="264" w:lineRule="auto"/>
        <w:ind w:left="1260"/>
      </w:pPr>
      <w:r w:rsidRPr="00AF3F3A">
        <w:t xml:space="preserve">For the facilitator: First 1,000 days answer key </w:t>
      </w:r>
    </w:p>
    <w:p w:rsidR="00743A2D" w:rsidRPr="00BB6C40" w:rsidRDefault="00743A2D" w:rsidP="00041CCC">
      <w:pPr>
        <w:pStyle w:val="SP-2Bullet"/>
        <w:spacing w:line="264" w:lineRule="auto"/>
        <w:ind w:left="1260"/>
      </w:pPr>
      <w:r w:rsidRPr="00AF3F3A">
        <w:t>Handout: Breaking the cycle of malnutrition- summary shee</w:t>
      </w:r>
      <w:r w:rsidRPr="00BB6C40">
        <w:t>t</w:t>
      </w:r>
    </w:p>
    <w:p w:rsidR="00743A2D" w:rsidRPr="00BB6C40" w:rsidRDefault="00743A2D" w:rsidP="00041CCC">
      <w:pPr>
        <w:pStyle w:val="SP-1Bullet"/>
        <w:tabs>
          <w:tab w:val="clear" w:pos="900"/>
        </w:tabs>
        <w:spacing w:line="264" w:lineRule="auto"/>
      </w:pPr>
      <w:r w:rsidRPr="00BB6C40">
        <w:t>The following are for optional exercises:</w:t>
      </w:r>
    </w:p>
    <w:p w:rsidR="00743A2D" w:rsidRPr="00BB6C40" w:rsidRDefault="00743A2D" w:rsidP="00041CCC">
      <w:pPr>
        <w:pStyle w:val="SP-2Bullet"/>
        <w:numPr>
          <w:ilvl w:val="1"/>
          <w:numId w:val="9"/>
        </w:numPr>
        <w:spacing w:line="264" w:lineRule="auto"/>
        <w:ind w:left="1260"/>
      </w:pPr>
      <w:r w:rsidRPr="00BB6C40">
        <w:t>One copy to post on the wall: Illustrations of mother, baby, and care practices</w:t>
      </w:r>
      <w:r w:rsidRPr="00BB6C40">
        <w:rPr>
          <w:i/>
        </w:rPr>
        <w:t xml:space="preserve"> </w:t>
      </w:r>
    </w:p>
    <w:p w:rsidR="00743A2D" w:rsidRPr="00BB6C40" w:rsidRDefault="00743A2D" w:rsidP="00743A2D">
      <w:pPr>
        <w:pStyle w:val="SP-2Bullet"/>
        <w:numPr>
          <w:ilvl w:val="1"/>
          <w:numId w:val="9"/>
        </w:numPr>
        <w:ind w:left="1260"/>
      </w:pPr>
      <w:r w:rsidRPr="00BB6C40">
        <w:t>One copy of each illustration for posting on the wall: Illustrations of other important practices</w:t>
      </w:r>
    </w:p>
    <w:p w:rsidR="00743A2D" w:rsidRDefault="00743A2D" w:rsidP="00743A2D">
      <w:pPr>
        <w:rPr>
          <w:rFonts w:ascii="Century Gothic" w:hAnsi="Century Gothic"/>
          <w:sz w:val="36"/>
        </w:rPr>
      </w:pPr>
      <w:bookmarkStart w:id="24" w:name="_Toc496868401"/>
      <w:r>
        <w:lastRenderedPageBreak/>
        <w:br w:type="page"/>
      </w:r>
    </w:p>
    <w:p w:rsidR="00743A2D" w:rsidRPr="00BB6C40" w:rsidRDefault="00743A2D" w:rsidP="00743A2D">
      <w:pPr>
        <w:pStyle w:val="Sp-ChapterTitle"/>
      </w:pPr>
      <w:bookmarkStart w:id="25" w:name="_Toc507687044"/>
      <w:bookmarkStart w:id="26" w:name="_Toc508723988"/>
      <w:r w:rsidRPr="00BB6C40">
        <w:lastRenderedPageBreak/>
        <w:t>Core Content</w:t>
      </w:r>
      <w:bookmarkEnd w:id="24"/>
      <w:bookmarkEnd w:id="25"/>
      <w:bookmarkEnd w:id="26"/>
    </w:p>
    <w:p w:rsidR="00743A2D" w:rsidRPr="00BB6C40" w:rsidRDefault="00743A2D" w:rsidP="00743A2D">
      <w:pPr>
        <w:pStyle w:val="SP-SlideLineAM"/>
      </w:pPr>
      <w:r w:rsidRPr="00BB6C40">
        <w:t>Slide 1</w:t>
      </w:r>
      <w:r>
        <w:t xml:space="preserve"> (cover)</w:t>
      </w:r>
      <w:r w:rsidRPr="00BB6C40">
        <w:tab/>
        <w:t>Essential Nutrition Concepts for Nutrition-Sensitive Agriculture</w:t>
      </w:r>
    </w:p>
    <w:p w:rsidR="00743A2D" w:rsidRPr="00BB6C40" w:rsidRDefault="00743A2D" w:rsidP="00743A2D">
      <w:pPr>
        <w:pStyle w:val="SP-SLIDEBullet1AM"/>
      </w:pPr>
      <w:r w:rsidRPr="00BB6C40">
        <w:t xml:space="preserve">The impact of nutrition on every society is significant: </w:t>
      </w:r>
      <w:r>
        <w:t>C</w:t>
      </w:r>
      <w:r w:rsidRPr="00BB6C40">
        <w:t xml:space="preserve">hildren who do not receive good nutrition early in life are at risk for early mortality and poor growth and development. </w:t>
      </w:r>
    </w:p>
    <w:p w:rsidR="00743A2D" w:rsidRPr="00BB6C40" w:rsidRDefault="00743A2D" w:rsidP="00743A2D">
      <w:pPr>
        <w:pStyle w:val="SP-SLIDEBullet1AM"/>
      </w:pPr>
      <w:r w:rsidRPr="00BB6C40">
        <w:t>Improving nutrition can drive economic growth for the family and for the country. In several African countries studied, every $1 investment in reducing chronic undernutrition in children yields an estimated $16 return in increased capacity and productivity</w:t>
      </w:r>
      <w:r>
        <w:t xml:space="preserve"> (Hoddinott</w:t>
      </w:r>
      <w:r w:rsidRPr="00641C30">
        <w:t xml:space="preserve"> 2016</w:t>
      </w:r>
      <w:r>
        <w:t>)</w:t>
      </w:r>
      <w:r w:rsidRPr="00BB6C40">
        <w:t>.</w:t>
      </w:r>
    </w:p>
    <w:p w:rsidR="00743A2D" w:rsidRDefault="00743A2D" w:rsidP="00743A2D">
      <w:pPr>
        <w:pStyle w:val="SP-SlideLineAM"/>
      </w:pPr>
    </w:p>
    <w:p w:rsidR="00743A2D" w:rsidRPr="00BB6C40" w:rsidRDefault="00743A2D" w:rsidP="00743A2D">
      <w:pPr>
        <w:pStyle w:val="SP-SlideLineAM"/>
      </w:pPr>
      <w:r w:rsidRPr="00BB6C40">
        <w:t>Slide 2</w:t>
      </w:r>
      <w:r w:rsidRPr="00BB6C40">
        <w:tab/>
        <w:t>Nutrition Elements of the Pathways</w:t>
      </w:r>
    </w:p>
    <w:p w:rsidR="00743A2D" w:rsidRPr="00BB6C40" w:rsidRDefault="00743A2D" w:rsidP="00743A2D">
      <w:pPr>
        <w:pStyle w:val="SP-SLIDEBullet1AM"/>
      </w:pPr>
      <w:r w:rsidRPr="00BB6C40">
        <w:t>In Session One (Strengthening Agriculture-Nutrition Linkages: Why It Matters), we discussed key evidence about the importance of nutrition and outlined how agriculture activities can become more nutrition-sensitive.</w:t>
      </w:r>
    </w:p>
    <w:p w:rsidR="00743A2D" w:rsidRPr="00BB6C40" w:rsidRDefault="00743A2D" w:rsidP="00743A2D">
      <w:pPr>
        <w:pStyle w:val="SP-SLIDEBullet1AM"/>
      </w:pPr>
      <w:r w:rsidRPr="00BB6C40">
        <w:t xml:space="preserve">We highlighted the three main linkages between agriculture and nutrition—food produced, income generated and the use of women’s time and energy. </w:t>
      </w:r>
    </w:p>
    <w:p w:rsidR="00743A2D" w:rsidRPr="00BB6C40" w:rsidRDefault="00743A2D" w:rsidP="00743A2D">
      <w:pPr>
        <w:pStyle w:val="SP-SLIDEBullet1AM"/>
      </w:pPr>
      <w:r w:rsidRPr="00BB6C40">
        <w:t>In later sessions, we will discuss these three pathways in greater detail and focus on specific agriculture-nutrition linkages.</w:t>
      </w:r>
    </w:p>
    <w:p w:rsidR="00743A2D" w:rsidRDefault="00743A2D" w:rsidP="00743A2D">
      <w:pPr>
        <w:pStyle w:val="SP-SLIDEBullet1AM"/>
      </w:pPr>
      <w:r w:rsidRPr="00BB6C40">
        <w:t>This session will focus specifically on the nutrition elements of these pathways. Creating a solid foundation in nutrition, we will explore what women and children need to have well-nourished bodies and healthy, productive lives.</w:t>
      </w:r>
    </w:p>
    <w:p w:rsidR="00743A2D" w:rsidRDefault="00743A2D" w:rsidP="00743A2D">
      <w:pPr>
        <w:pStyle w:val="SP-SLIDEBullet1AM"/>
        <w:numPr>
          <w:ilvl w:val="0"/>
          <w:numId w:val="0"/>
        </w:numPr>
        <w:ind w:left="2790"/>
      </w:pPr>
    </w:p>
    <w:tbl>
      <w:tblPr>
        <w:tblW w:w="0" w:type="auto"/>
        <w:tblInd w:w="108" w:type="dxa"/>
        <w:tblBorders>
          <w:top w:val="single" w:sz="24" w:space="0" w:color="91993E"/>
          <w:bottom w:val="single" w:sz="24" w:space="0" w:color="91993E"/>
        </w:tblBorders>
        <w:shd w:val="clear" w:color="auto" w:fill="EBEED5"/>
        <w:tblLook w:val="04A0" w:firstRow="1" w:lastRow="0" w:firstColumn="1" w:lastColumn="0" w:noHBand="0" w:noVBand="1"/>
      </w:tblPr>
      <w:tblGrid>
        <w:gridCol w:w="1530"/>
        <w:gridCol w:w="8658"/>
      </w:tblGrid>
      <w:tr w:rsidR="008105E6" w:rsidTr="008105E6">
        <w:trPr>
          <w:trHeight w:val="1394"/>
        </w:trPr>
        <w:tc>
          <w:tcPr>
            <w:tcW w:w="1530" w:type="dxa"/>
            <w:shd w:val="clear" w:color="auto" w:fill="EBEED5"/>
            <w:vAlign w:val="center"/>
          </w:tcPr>
          <w:p w:rsidR="00743A2D" w:rsidRDefault="0098134E" w:rsidP="008105E6">
            <w:pPr>
              <w:pStyle w:val="SP-SLIDEBullet1AM"/>
              <w:numPr>
                <w:ilvl w:val="0"/>
                <w:numId w:val="0"/>
              </w:numPr>
              <w:jc w:val="center"/>
            </w:pPr>
            <w:r>
              <w:rPr>
                <w:noProof/>
                <w:lang w:val="en-US"/>
              </w:rPr>
              <w:drawing>
                <wp:inline distT="0" distB="0" distL="0" distR="0" wp14:anchorId="53C87186" wp14:editId="4BB7F3CD">
                  <wp:extent cx="771525" cy="675640"/>
                  <wp:effectExtent l="0" t="0" r="9525" b="0"/>
                  <wp:docPr id="26"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71525" cy="675640"/>
                          </a:xfrm>
                          <a:prstGeom prst="rect">
                            <a:avLst/>
                          </a:prstGeom>
                          <a:noFill/>
                          <a:ln>
                            <a:noFill/>
                          </a:ln>
                        </pic:spPr>
                      </pic:pic>
                    </a:graphicData>
                  </a:graphic>
                </wp:inline>
              </w:drawing>
            </w:r>
          </w:p>
        </w:tc>
        <w:tc>
          <w:tcPr>
            <w:tcW w:w="8658" w:type="dxa"/>
            <w:shd w:val="clear" w:color="auto" w:fill="EBEED5"/>
          </w:tcPr>
          <w:p w:rsidR="00743A2D" w:rsidRPr="001035A2" w:rsidRDefault="00743A2D" w:rsidP="008105E6">
            <w:pPr>
              <w:pStyle w:val="SP-facilitatornote"/>
              <w:shd w:val="clear" w:color="auto" w:fill="auto"/>
              <w:spacing w:before="40"/>
              <w:ind w:left="0"/>
            </w:pPr>
            <w:r w:rsidRPr="008105E6">
              <w:rPr>
                <w:b/>
                <w:i w:val="0"/>
                <w:color w:val="91993E"/>
              </w:rPr>
              <w:t>Lessons Learned:</w:t>
            </w:r>
            <w:r w:rsidRPr="008105E6">
              <w:rPr>
                <w:color w:val="91993E"/>
              </w:rPr>
              <w:t xml:space="preserve"> </w:t>
            </w:r>
            <w:r w:rsidRPr="001035A2">
              <w:t>In several countries, participants expressed concerns about working across sectors, often describing their concerns in this way: “I am a livestock specialist, focused on creating economic growth—let’s leave nutrition to the nutritionists.” To overcome this sector-specific thinking, we designed content that focuses on guiding participants to more clearly see agriculture-nutrition links and identify gaps. Specifically, exercises that prompt participants to “draw your activity,” or “draw your community,” and then guides them to analyze nutrition links that may be missing. This results in a more concrete understanding of how activities within a given context can be made more nutrition-sensitive.</w:t>
            </w:r>
          </w:p>
        </w:tc>
      </w:tr>
    </w:tbl>
    <w:p w:rsidR="00743A2D" w:rsidRPr="00B80A1B" w:rsidRDefault="00743A2D" w:rsidP="00743A2D">
      <w:pPr>
        <w:pStyle w:val="SP-SLIDEBullet1AM"/>
        <w:numPr>
          <w:ilvl w:val="0"/>
          <w:numId w:val="0"/>
        </w:numPr>
        <w:ind w:left="1350"/>
        <w:rPr>
          <w:lang w:val="en-US"/>
        </w:rPr>
      </w:pPr>
    </w:p>
    <w:p w:rsidR="00743A2D" w:rsidRPr="00BB6C40" w:rsidRDefault="00743A2D" w:rsidP="00743A2D">
      <w:pPr>
        <w:pStyle w:val="SP-SlideLineAM"/>
        <w:outlineLvl w:val="0"/>
      </w:pPr>
      <w:r w:rsidRPr="00BB6C40">
        <w:t>Slide 3</w:t>
      </w:r>
      <w:r w:rsidRPr="00BB6C40">
        <w:tab/>
        <w:t>Objectives</w:t>
      </w:r>
    </w:p>
    <w:p w:rsidR="00743A2D" w:rsidRPr="00BB6C40" w:rsidRDefault="00743A2D" w:rsidP="00743A2D">
      <w:pPr>
        <w:pStyle w:val="SP-SLIDEBullet1AM"/>
      </w:pPr>
      <w:r w:rsidRPr="00BB6C40">
        <w:t>Describe five forms of malnutrition.</w:t>
      </w:r>
    </w:p>
    <w:p w:rsidR="00743A2D" w:rsidRPr="00BB6C40" w:rsidRDefault="00743A2D" w:rsidP="00743A2D">
      <w:pPr>
        <w:pStyle w:val="SP-SLIDEBullet1AM"/>
      </w:pPr>
      <w:r w:rsidRPr="00BB6C40">
        <w:t>Analyze the essential needs of infants, children, and mothers, especially during the period from conception to the child’s second birthday (the “first 1,000 days”).</w:t>
      </w:r>
    </w:p>
    <w:p w:rsidR="00743A2D" w:rsidRPr="00BB6C40" w:rsidRDefault="00743A2D" w:rsidP="00743A2D">
      <w:pPr>
        <w:pStyle w:val="SP-SLIDEBullet1AM"/>
      </w:pPr>
      <w:r w:rsidRPr="00BB6C40">
        <w:t>Identify strategies for interrupting the cycle of malnutrition.</w:t>
      </w:r>
    </w:p>
    <w:p w:rsidR="00743A2D" w:rsidRDefault="00743A2D" w:rsidP="00743A2D">
      <w:pPr>
        <w:pStyle w:val="SP-SlideLineAM"/>
        <w:outlineLvl w:val="0"/>
      </w:pPr>
    </w:p>
    <w:p w:rsidR="00743A2D" w:rsidRPr="00BB6C40" w:rsidRDefault="00743A2D" w:rsidP="00743A2D">
      <w:pPr>
        <w:pStyle w:val="SP-SlideLineAM"/>
        <w:outlineLvl w:val="0"/>
      </w:pPr>
      <w:r w:rsidRPr="00BB6C40">
        <w:t>Slide 4</w:t>
      </w:r>
      <w:r w:rsidRPr="00BB6C40">
        <w:tab/>
        <w:t>Nutrition Is Critical for Growth and Development</w:t>
      </w:r>
    </w:p>
    <w:p w:rsidR="00743A2D" w:rsidRPr="00BB6C40" w:rsidRDefault="00743A2D" w:rsidP="00743A2D">
      <w:pPr>
        <w:pStyle w:val="SP-SLIDEBullet1AM"/>
      </w:pPr>
      <w:r w:rsidRPr="00BB6C40">
        <w:t>Nutrition has an important impact worldwide, especially on children. Globally, 45 percent of all child deaths are due to malnutrition</w:t>
      </w:r>
      <w:r>
        <w:t xml:space="preserve"> (IFPRI 2016).</w:t>
      </w:r>
    </w:p>
    <w:p w:rsidR="00743A2D" w:rsidRPr="00BB6C40" w:rsidRDefault="00743A2D" w:rsidP="00743A2D">
      <w:pPr>
        <w:pStyle w:val="SP-SLIDEBullet1AM"/>
      </w:pPr>
      <w:r w:rsidRPr="00BB6C40">
        <w:t>There are many other short-term and long-term consequences for children who experience nutrition problems at some point in their lives:</w:t>
      </w:r>
    </w:p>
    <w:p w:rsidR="00743A2D" w:rsidRPr="00BB6C40" w:rsidRDefault="00743A2D" w:rsidP="00743A2D">
      <w:pPr>
        <w:pStyle w:val="SP-SLIDEBullet2AM"/>
      </w:pPr>
      <w:r w:rsidRPr="00BB6C40">
        <w:t xml:space="preserve">Children who are under-nourished are more likely to become ill, and are less able to fight off infection. </w:t>
      </w:r>
      <w:r w:rsidRPr="00B156D0">
        <w:rPr>
          <w:i/>
          <w:iCs/>
        </w:rPr>
        <w:t>The Lancet</w:t>
      </w:r>
      <w:r w:rsidRPr="00BB6C40">
        <w:t xml:space="preserve"> series on undernutrition found that 11</w:t>
      </w:r>
      <w:r>
        <w:t xml:space="preserve"> percent</w:t>
      </w:r>
      <w:r w:rsidRPr="00BB6C40">
        <w:t xml:space="preserve"> of the global disease burden is due to maternal and child undernutrition</w:t>
      </w:r>
      <w:r>
        <w:t xml:space="preserve"> (Black et al. 2008)</w:t>
      </w:r>
      <w:r w:rsidRPr="00BB6C40">
        <w:t>.</w:t>
      </w:r>
    </w:p>
    <w:p w:rsidR="00743A2D" w:rsidRPr="00BB6C40" w:rsidRDefault="00743A2D" w:rsidP="00743A2D">
      <w:pPr>
        <w:pStyle w:val="SP-SLIDEBullet2AM"/>
      </w:pPr>
      <w:r w:rsidRPr="00BB6C40">
        <w:lastRenderedPageBreak/>
        <w:t>Malnutrition leads to lower human capital</w:t>
      </w:r>
      <w:r>
        <w:t xml:space="preserve">. </w:t>
      </w:r>
      <w:r w:rsidRPr="00BB6C40">
        <w:t>Stunting among children at two years of age is associated with lower school performance and reduced earnings later in life</w:t>
      </w:r>
      <w:r>
        <w:t xml:space="preserve"> (Victora et al. 2008)</w:t>
      </w:r>
      <w:r w:rsidRPr="00BB6C40">
        <w:t xml:space="preserve">. </w:t>
      </w:r>
    </w:p>
    <w:p w:rsidR="00743A2D" w:rsidRPr="00BB6C40" w:rsidRDefault="00743A2D" w:rsidP="00743A2D">
      <w:pPr>
        <w:pStyle w:val="SP-SLIDEBullet2AM"/>
      </w:pPr>
      <w:r w:rsidRPr="00BB6C40">
        <w:t>Countries with high rates of malnutrition suffer reduced economic growth and development. Across Asia and Africa, countries lose 11 percent of gross national product every year due to poor nutrition</w:t>
      </w:r>
      <w:r w:rsidRPr="00F60C9E">
        <w:rPr>
          <w:szCs w:val="20"/>
        </w:rPr>
        <w:t xml:space="preserve"> (</w:t>
      </w:r>
      <w:r w:rsidRPr="00B80A1B">
        <w:rPr>
          <w:szCs w:val="20"/>
        </w:rPr>
        <w:t xml:space="preserve">Black et al. 2013; </w:t>
      </w:r>
      <w:r w:rsidRPr="000A1817">
        <w:rPr>
          <w:szCs w:val="20"/>
        </w:rPr>
        <w:t>Horton and Steckel 2013</w:t>
      </w:r>
      <w:r>
        <w:rPr>
          <w:szCs w:val="20"/>
        </w:rPr>
        <w:t xml:space="preserve">; IFPRI </w:t>
      </w:r>
      <w:r w:rsidRPr="00EB7DDC">
        <w:rPr>
          <w:szCs w:val="20"/>
        </w:rPr>
        <w:t>2016</w:t>
      </w:r>
      <w:r>
        <w:rPr>
          <w:szCs w:val="20"/>
        </w:rPr>
        <w:t xml:space="preserve">; </w:t>
      </w:r>
      <w:r w:rsidRPr="00B80A1B">
        <w:rPr>
          <w:szCs w:val="20"/>
        </w:rPr>
        <w:t>Lim et al. 2012)</w:t>
      </w:r>
      <w:r w:rsidRPr="00F60C9E">
        <w:rPr>
          <w:szCs w:val="20"/>
        </w:rPr>
        <w:t>.</w:t>
      </w:r>
    </w:p>
    <w:p w:rsidR="00743A2D" w:rsidRPr="00BB6C40" w:rsidRDefault="00743A2D" w:rsidP="00743A2D">
      <w:pPr>
        <w:pStyle w:val="SP-SLIDEBullet2AM"/>
      </w:pPr>
      <w:r w:rsidRPr="00BB6C40">
        <w:t xml:space="preserve">Overweight and obesity, in both children and adults, increases the risk of chronic diseases such as heart disease and diabetes. </w:t>
      </w:r>
    </w:p>
    <w:p w:rsidR="00743A2D" w:rsidRPr="00BB6C40" w:rsidRDefault="00743A2D" w:rsidP="00743A2D">
      <w:pPr>
        <w:pStyle w:val="SP-SLIDEBullet1AM"/>
      </w:pPr>
      <w:r w:rsidRPr="00BB6C40">
        <w:t xml:space="preserve">By addressing malnutrition, we can not only </w:t>
      </w:r>
      <w:r w:rsidRPr="00BB6C40">
        <w:rPr>
          <w:b/>
          <w:bCs/>
        </w:rPr>
        <w:t>decrease</w:t>
      </w:r>
      <w:r w:rsidRPr="00BB6C40">
        <w:t xml:space="preserve"> child mortality, but also </w:t>
      </w:r>
      <w:r w:rsidRPr="00BB6C40">
        <w:rPr>
          <w:b/>
          <w:bCs/>
        </w:rPr>
        <w:t>increase</w:t>
      </w:r>
      <w:r w:rsidRPr="00BB6C40">
        <w:t xml:space="preserve"> cognitive, motor, and socio-emotional development of children; </w:t>
      </w:r>
      <w:r w:rsidRPr="00BB6C40">
        <w:rPr>
          <w:b/>
          <w:bCs/>
        </w:rPr>
        <w:t xml:space="preserve">increase </w:t>
      </w:r>
      <w:r w:rsidRPr="00BB6C40">
        <w:t xml:space="preserve">school performance and learning capacity; </w:t>
      </w:r>
      <w:r w:rsidRPr="00BB6C40">
        <w:rPr>
          <w:b/>
          <w:bCs/>
        </w:rPr>
        <w:t>increase</w:t>
      </w:r>
      <w:r w:rsidRPr="00BB6C40">
        <w:t xml:space="preserve"> adult stature; </w:t>
      </w:r>
      <w:r w:rsidRPr="00BB6C40">
        <w:rPr>
          <w:b/>
          <w:bCs/>
        </w:rPr>
        <w:t>decrease</w:t>
      </w:r>
      <w:r w:rsidRPr="00BB6C40">
        <w:t xml:space="preserve"> adult obesity; and </w:t>
      </w:r>
      <w:r w:rsidRPr="00BB6C40">
        <w:rPr>
          <w:b/>
          <w:bCs/>
        </w:rPr>
        <w:t>increase</w:t>
      </w:r>
      <w:r w:rsidRPr="00BB6C40">
        <w:t xml:space="preserve"> work capacity and productivity.</w:t>
      </w:r>
    </w:p>
    <w:p w:rsidR="00743A2D" w:rsidRDefault="00743A2D" w:rsidP="00743A2D">
      <w:pPr>
        <w:pStyle w:val="SP-SlideLineAM"/>
      </w:pPr>
    </w:p>
    <w:p w:rsidR="00743A2D" w:rsidRPr="00BB6C40" w:rsidRDefault="00743A2D" w:rsidP="00743A2D">
      <w:pPr>
        <w:pStyle w:val="SP-SlideLineAM"/>
      </w:pPr>
      <w:r w:rsidRPr="00BB6C40">
        <w:t>Slide 5</w:t>
      </w:r>
      <w:r w:rsidRPr="00BB6C40">
        <w:tab/>
        <w:t>Five Forms of Malnutrition</w:t>
      </w:r>
    </w:p>
    <w:p w:rsidR="00743A2D" w:rsidRPr="00BB6C40" w:rsidRDefault="00743A2D" w:rsidP="00743A2D">
      <w:pPr>
        <w:pStyle w:val="SP-SLIDEBullet1AM"/>
      </w:pPr>
      <w:r w:rsidRPr="00BB6C40">
        <w:t>Malnutrition is a general term that includes nutrient deficiencies, undernutrition, and over nutrition. Undernutrition and over nutrition are usually defined by comparing an individual’s height, weight, or other measurement with the average height or weight for a healthy population of the same age and sex.</w:t>
      </w:r>
    </w:p>
    <w:p w:rsidR="00743A2D" w:rsidRPr="00BB6C40" w:rsidRDefault="00743A2D" w:rsidP="00743A2D">
      <w:pPr>
        <w:pStyle w:val="SP-SLIDEBullet2AM"/>
      </w:pPr>
      <w:r w:rsidRPr="00BB6C40">
        <w:rPr>
          <w:b/>
        </w:rPr>
        <w:t>Wasting</w:t>
      </w:r>
      <w:r w:rsidRPr="00BB6C40">
        <w:t xml:space="preserve"> (acute undernutrition) refers to weight that is too low for an individual’s height, and may sometimes be described as </w:t>
      </w:r>
      <w:r w:rsidRPr="00BB6C40">
        <w:rPr>
          <w:i/>
        </w:rPr>
        <w:t>thinness</w:t>
      </w:r>
      <w:r w:rsidRPr="00BB6C40">
        <w:t>. Wasting is what we typically see among communities experiencing famine and among families who struggle to get enough food.</w:t>
      </w:r>
    </w:p>
    <w:p w:rsidR="00743A2D" w:rsidRPr="00BB6C40" w:rsidRDefault="00743A2D" w:rsidP="00743A2D">
      <w:pPr>
        <w:pStyle w:val="SP-SLIDEBullet2AM"/>
      </w:pPr>
      <w:r w:rsidRPr="00BB6C40">
        <w:rPr>
          <w:b/>
        </w:rPr>
        <w:t>Stunting</w:t>
      </w:r>
      <w:r w:rsidRPr="00BB6C40">
        <w:t xml:space="preserve"> (chronic undernutrition) refers to height too low for age, and can also be described as </w:t>
      </w:r>
      <w:r w:rsidRPr="00BB6C40">
        <w:rPr>
          <w:i/>
        </w:rPr>
        <w:t>short stature</w:t>
      </w:r>
      <w:r w:rsidRPr="00BB6C40">
        <w:t>. Stunting can be much harder to see—a stunted child may look healthy, but is noticeably short for his age</w:t>
      </w:r>
      <w:r>
        <w:t xml:space="preserve">. </w:t>
      </w:r>
    </w:p>
    <w:p w:rsidR="00743A2D" w:rsidRPr="00BB6C40" w:rsidRDefault="00743A2D" w:rsidP="00743A2D">
      <w:pPr>
        <w:pStyle w:val="SP-SLIDEBullet2AM"/>
      </w:pPr>
      <w:r w:rsidRPr="00BB6C40">
        <w:rPr>
          <w:b/>
        </w:rPr>
        <w:t>Underweight</w:t>
      </w:r>
      <w:r w:rsidRPr="00BB6C40">
        <w:t xml:space="preserve"> refers to weight too low for age. This measure is not recommended as a measure for nutrition programs, as it can include children who are stunted, wasted, or just small for their age.</w:t>
      </w:r>
    </w:p>
    <w:p w:rsidR="00743A2D" w:rsidRPr="00BB6C40" w:rsidRDefault="00743A2D" w:rsidP="00743A2D">
      <w:pPr>
        <w:pStyle w:val="SP-SLIDEBullet2AM"/>
      </w:pPr>
      <w:r w:rsidRPr="00BB6C40">
        <w:rPr>
          <w:b/>
        </w:rPr>
        <w:t>Overweight or obesity</w:t>
      </w:r>
      <w:r w:rsidRPr="00BB6C40">
        <w:t xml:space="preserve"> refers to weight that is too high compared to an individual’s height. </w:t>
      </w:r>
      <w:r>
        <w:t>It is typically measured using body mass i</w:t>
      </w:r>
      <w:r w:rsidRPr="00BB6C40">
        <w:t xml:space="preserve">ndex (BMI), a measurement that compares weight with height and determines a set BMI value. An individual with a BMI greater than 25 is considered overweight, while someone with a BMI greater than 30 is classified as obese. </w:t>
      </w:r>
    </w:p>
    <w:p w:rsidR="00743A2D" w:rsidRDefault="00743A2D" w:rsidP="00743A2D">
      <w:pPr>
        <w:pStyle w:val="SP-SLIDEBullet2AM"/>
      </w:pPr>
      <w:r w:rsidRPr="00BB6C40">
        <w:rPr>
          <w:b/>
        </w:rPr>
        <w:t>Micronutrient deficiency</w:t>
      </w:r>
      <w:r w:rsidRPr="00BB6C40">
        <w:t xml:space="preserve"> means that an individual is receiving insufficient amounts of the vitamins and minerals that are essential for growth and healt</w:t>
      </w:r>
      <w:r>
        <w:t>h. Globally, iron deficiency, Vv</w:t>
      </w:r>
      <w:r w:rsidRPr="00BB6C40">
        <w:t xml:space="preserve">tamin A deficiency, and iodine deficiency are the most common types of micronutrient malnutrition. </w:t>
      </w:r>
    </w:p>
    <w:p w:rsidR="00743A2D" w:rsidRDefault="00743A2D" w:rsidP="00743A2D">
      <w:pPr>
        <w:pStyle w:val="SP-SLIDEBullet2AM"/>
        <w:numPr>
          <w:ilvl w:val="0"/>
          <w:numId w:val="0"/>
        </w:numPr>
        <w:ind w:left="1800"/>
      </w:pPr>
    </w:p>
    <w:tbl>
      <w:tblPr>
        <w:tblW w:w="0" w:type="auto"/>
        <w:tblInd w:w="108" w:type="dxa"/>
        <w:tblBorders>
          <w:top w:val="single" w:sz="8" w:space="0" w:color="E28432"/>
          <w:left w:val="single" w:sz="48" w:space="0" w:color="E28432"/>
          <w:bottom w:val="single" w:sz="8" w:space="0" w:color="E28432"/>
          <w:right w:val="single" w:sz="8" w:space="0" w:color="E28432"/>
        </w:tblBorders>
        <w:shd w:val="clear" w:color="auto" w:fill="EDB583"/>
        <w:tblLook w:val="04A0" w:firstRow="1" w:lastRow="0" w:firstColumn="1" w:lastColumn="0" w:noHBand="0" w:noVBand="1"/>
      </w:tblPr>
      <w:tblGrid>
        <w:gridCol w:w="1530"/>
        <w:gridCol w:w="8658"/>
      </w:tblGrid>
      <w:tr w:rsidR="008105E6" w:rsidTr="008105E6">
        <w:trPr>
          <w:trHeight w:val="1160"/>
        </w:trPr>
        <w:tc>
          <w:tcPr>
            <w:tcW w:w="1530" w:type="dxa"/>
            <w:shd w:val="clear" w:color="auto" w:fill="F9E6D5"/>
            <w:vAlign w:val="center"/>
          </w:tcPr>
          <w:p w:rsidR="00743A2D" w:rsidRDefault="0098134E" w:rsidP="008105E6">
            <w:pPr>
              <w:pStyle w:val="SP-SLIDEBullet1AM"/>
              <w:numPr>
                <w:ilvl w:val="0"/>
                <w:numId w:val="0"/>
              </w:numPr>
              <w:jc w:val="center"/>
            </w:pPr>
            <w:r>
              <w:rPr>
                <w:noProof/>
                <w:lang w:val="en-US"/>
              </w:rPr>
              <w:drawing>
                <wp:inline distT="0" distB="0" distL="0" distR="0" wp14:anchorId="6B10DC4E" wp14:editId="00E09E91">
                  <wp:extent cx="612736" cy="582541"/>
                  <wp:effectExtent l="76200" t="76200" r="0" b="84455"/>
                  <wp:docPr id="25" name="Picture 15" descr="C:\Users\shogan\AppData\Local\Microsoft\Windows\Temporary Internet Files\Content.Word\noun_8155_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Users\shogan\AppData\Local\Microsoft\Windows\Temporary Internet Files\Content.Word\noun_8155_cc.png"/>
                          <pic:cNvPicPr>
                            <a:picLocks noChangeAspect="1" noChangeArrowheads="1"/>
                          </pic:cNvPicPr>
                        </pic:nvPicPr>
                        <pic:blipFill>
                          <a:blip r:embed="rId24">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20751601">
                            <a:off x="0" y="0"/>
                            <a:ext cx="612140" cy="582295"/>
                          </a:xfrm>
                          <a:prstGeom prst="rect">
                            <a:avLst/>
                          </a:prstGeom>
                          <a:noFill/>
                          <a:ln>
                            <a:noFill/>
                          </a:ln>
                        </pic:spPr>
                      </pic:pic>
                    </a:graphicData>
                  </a:graphic>
                </wp:inline>
              </w:drawing>
            </w:r>
          </w:p>
        </w:tc>
        <w:tc>
          <w:tcPr>
            <w:tcW w:w="8658" w:type="dxa"/>
            <w:shd w:val="clear" w:color="auto" w:fill="F9E6D5"/>
            <w:vAlign w:val="center"/>
          </w:tcPr>
          <w:p w:rsidR="00743A2D" w:rsidRPr="001035A2" w:rsidRDefault="00743A2D" w:rsidP="008105E6">
            <w:pPr>
              <w:pStyle w:val="SP-facilitatornote"/>
              <w:shd w:val="clear" w:color="auto" w:fill="auto"/>
              <w:spacing w:before="40"/>
              <w:ind w:left="0"/>
            </w:pPr>
            <w:r w:rsidRPr="008105E6">
              <w:rPr>
                <w:b/>
                <w:i w:val="0"/>
                <w:color w:val="E28432"/>
              </w:rPr>
              <w:t>Facilitator Note:</w:t>
            </w:r>
            <w:r w:rsidRPr="008105E6">
              <w:rPr>
                <w:color w:val="E28432"/>
              </w:rPr>
              <w:t xml:space="preserve"> </w:t>
            </w:r>
            <w:r w:rsidRPr="001035A2">
              <w:t>Hand out “Five Forms of Malnutrition” summary sheet.</w:t>
            </w:r>
          </w:p>
        </w:tc>
      </w:tr>
    </w:tbl>
    <w:p w:rsidR="00743A2D" w:rsidRPr="00B80A1B" w:rsidRDefault="00743A2D" w:rsidP="00743A2D">
      <w:pPr>
        <w:pStyle w:val="SP-SLIDEBullet1AM"/>
        <w:numPr>
          <w:ilvl w:val="0"/>
          <w:numId w:val="0"/>
        </w:numPr>
        <w:ind w:left="1350"/>
        <w:rPr>
          <w:lang w:val="en-US"/>
        </w:rPr>
      </w:pPr>
    </w:p>
    <w:p w:rsidR="00743A2D" w:rsidRPr="00BB6C40" w:rsidRDefault="00743A2D" w:rsidP="00743A2D">
      <w:pPr>
        <w:pStyle w:val="SP-SlideLineAM"/>
        <w:outlineLvl w:val="0"/>
      </w:pPr>
      <w:r w:rsidRPr="00BB6C40">
        <w:t>Slide 6</w:t>
      </w:r>
      <w:r w:rsidRPr="00BB6C40">
        <w:tab/>
        <w:t xml:space="preserve">Five Forms of Malnutrition </w:t>
      </w:r>
      <w:r w:rsidRPr="00B80A1B">
        <w:rPr>
          <w:b w:val="0"/>
          <w:i/>
        </w:rPr>
        <w:t>(</w:t>
      </w:r>
      <w:r>
        <w:rPr>
          <w:b w:val="0"/>
          <w:i/>
        </w:rPr>
        <w:t>i</w:t>
      </w:r>
      <w:r w:rsidRPr="00B80A1B">
        <w:rPr>
          <w:b w:val="0"/>
          <w:i/>
        </w:rPr>
        <w:t>mages)</w:t>
      </w:r>
    </w:p>
    <w:p w:rsidR="00743A2D" w:rsidRPr="00BB6C40" w:rsidRDefault="00743A2D" w:rsidP="00743A2D">
      <w:pPr>
        <w:pStyle w:val="SP-SLIDEBullet1AM"/>
      </w:pPr>
      <w:r>
        <w:t>Remember: m</w:t>
      </w:r>
      <w:r w:rsidRPr="00BB6C40">
        <w:t xml:space="preserve">alnutrition doesn’t “look” one specific way. When we look at children who are malnourished, their appearance can vary. </w:t>
      </w:r>
    </w:p>
    <w:p w:rsidR="00743A2D" w:rsidRPr="00D64405" w:rsidRDefault="00743A2D" w:rsidP="00743A2D">
      <w:pPr>
        <w:pStyle w:val="SP-SLIDEBullet1AM"/>
      </w:pPr>
      <w:r w:rsidRPr="00BB6C40">
        <w:lastRenderedPageBreak/>
        <w:t xml:space="preserve">In many cases, we wouldn’t know that a child is malnourished unless we ask the right questions, such as, “How old is this child?” In the case of micronutrient deficiency, there may be no visible signs, and a blood test or other physical assessment may be needed to identify the problem. </w:t>
      </w:r>
    </w:p>
    <w:p w:rsidR="00743A2D" w:rsidRPr="00BB6C40" w:rsidRDefault="00743A2D" w:rsidP="00743A2D">
      <w:pPr>
        <w:pStyle w:val="SP-LessonsLearned"/>
        <w:shd w:val="clear" w:color="auto" w:fill="auto"/>
        <w:ind w:left="0"/>
      </w:pPr>
    </w:p>
    <w:tbl>
      <w:tblPr>
        <w:tblW w:w="0" w:type="auto"/>
        <w:tblInd w:w="108" w:type="dxa"/>
        <w:tblBorders>
          <w:top w:val="single" w:sz="24" w:space="0" w:color="91993E"/>
          <w:bottom w:val="single" w:sz="24" w:space="0" w:color="91993E"/>
        </w:tblBorders>
        <w:shd w:val="clear" w:color="auto" w:fill="D5DAA2"/>
        <w:tblLook w:val="04A0" w:firstRow="1" w:lastRow="0" w:firstColumn="1" w:lastColumn="0" w:noHBand="0" w:noVBand="1"/>
      </w:tblPr>
      <w:tblGrid>
        <w:gridCol w:w="1530"/>
        <w:gridCol w:w="8658"/>
      </w:tblGrid>
      <w:tr w:rsidR="008105E6" w:rsidTr="008105E6">
        <w:trPr>
          <w:trHeight w:val="1394"/>
        </w:trPr>
        <w:tc>
          <w:tcPr>
            <w:tcW w:w="1530" w:type="dxa"/>
            <w:shd w:val="clear" w:color="auto" w:fill="EBEED5"/>
            <w:vAlign w:val="center"/>
          </w:tcPr>
          <w:p w:rsidR="00743A2D" w:rsidRDefault="0098134E" w:rsidP="008105E6">
            <w:pPr>
              <w:pStyle w:val="SP-SLIDEBullet1AM"/>
              <w:numPr>
                <w:ilvl w:val="0"/>
                <w:numId w:val="0"/>
              </w:numPr>
              <w:jc w:val="center"/>
            </w:pPr>
            <w:r>
              <w:rPr>
                <w:noProof/>
                <w:lang w:val="en-US"/>
              </w:rPr>
              <w:drawing>
                <wp:inline distT="0" distB="0" distL="0" distR="0" wp14:anchorId="442FC850" wp14:editId="78248245">
                  <wp:extent cx="771525" cy="675640"/>
                  <wp:effectExtent l="0" t="0" r="9525" b="0"/>
                  <wp:docPr id="24"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71525" cy="675640"/>
                          </a:xfrm>
                          <a:prstGeom prst="rect">
                            <a:avLst/>
                          </a:prstGeom>
                          <a:noFill/>
                          <a:ln>
                            <a:noFill/>
                          </a:ln>
                        </pic:spPr>
                      </pic:pic>
                    </a:graphicData>
                  </a:graphic>
                </wp:inline>
              </w:drawing>
            </w:r>
          </w:p>
        </w:tc>
        <w:tc>
          <w:tcPr>
            <w:tcW w:w="8658" w:type="dxa"/>
            <w:shd w:val="clear" w:color="auto" w:fill="EBEED5"/>
          </w:tcPr>
          <w:p w:rsidR="00743A2D" w:rsidRPr="001035A2" w:rsidRDefault="00743A2D" w:rsidP="008105E6">
            <w:pPr>
              <w:pStyle w:val="SP-LessonsLearned"/>
              <w:shd w:val="clear" w:color="auto" w:fill="auto"/>
              <w:ind w:left="0"/>
            </w:pPr>
            <w:r w:rsidRPr="008105E6">
              <w:rPr>
                <w:b/>
                <w:i w:val="0"/>
                <w:color w:val="91993E"/>
              </w:rPr>
              <w:t>Lessons Learned:</w:t>
            </w:r>
            <w:r w:rsidRPr="008105E6">
              <w:rPr>
                <w:color w:val="91993E"/>
              </w:rPr>
              <w:t xml:space="preserve"> </w:t>
            </w:r>
            <w:r w:rsidRPr="001035A2">
              <w:t>Some stakeholders may have difficulty recognizing nutrition problems that exist in their own country or community, either because they are unaware or because they hold misconceptions about what malnutrition “looks like.” By using locally relevant statistics, the facilitator can highlight the most common types of malnutrition in a stakeholder’s zone of influence. Such research can be used throughout this session to ensure that participants understand and see the evidence for specific nutrition-related problems that their programs should be focusing on. Grounding nutrition concepts in facts helps drive action.</w:t>
            </w:r>
          </w:p>
          <w:p w:rsidR="00743A2D" w:rsidRPr="00BB6C40" w:rsidRDefault="00743A2D" w:rsidP="008105E6">
            <w:pPr>
              <w:pStyle w:val="SP-LessonsLearned"/>
              <w:shd w:val="clear" w:color="auto" w:fill="auto"/>
              <w:ind w:left="0"/>
            </w:pPr>
            <w:r w:rsidRPr="00BB6C40">
              <w:t>For example, some stakeholders in the Kyrgyz Republic did not realize that malnutrition—particularly anemia—was a significant problem. When they looked at what children were eating (colorful, diverse foods</w:t>
            </w:r>
            <w:r>
              <w:t>, and</w:t>
            </w:r>
            <w:r w:rsidRPr="00BB6C40">
              <w:t xml:space="preserve"> meat), they doubted that there was a nutrition problem to solve.</w:t>
            </w:r>
          </w:p>
          <w:p w:rsidR="00743A2D" w:rsidRPr="00266E15" w:rsidRDefault="00743A2D" w:rsidP="008105E6">
            <w:pPr>
              <w:pStyle w:val="SP-LessonsLearned"/>
              <w:shd w:val="clear" w:color="auto" w:fill="auto"/>
              <w:ind w:left="0"/>
            </w:pPr>
            <w:r w:rsidRPr="00BB6C40">
              <w:t xml:space="preserve">Focusing on locally specific nutrition problems helps each stakeholder more clearly see the issues our </w:t>
            </w:r>
            <w:r>
              <w:t>activities</w:t>
            </w:r>
            <w:r w:rsidRPr="00BB6C40">
              <w:t xml:space="preserve"> strive to address.</w:t>
            </w:r>
          </w:p>
        </w:tc>
      </w:tr>
    </w:tbl>
    <w:p w:rsidR="00743A2D" w:rsidRPr="00036830" w:rsidRDefault="00743A2D" w:rsidP="00743A2D">
      <w:pPr>
        <w:pStyle w:val="SP-SLIDEBullet1AM"/>
        <w:numPr>
          <w:ilvl w:val="0"/>
          <w:numId w:val="0"/>
        </w:numPr>
        <w:ind w:left="1350"/>
      </w:pPr>
    </w:p>
    <w:p w:rsidR="00743A2D" w:rsidRDefault="00743A2D" w:rsidP="00743A2D">
      <w:pPr>
        <w:pStyle w:val="SP-SlideLineAM"/>
        <w:outlineLvl w:val="0"/>
        <w:rPr>
          <w:b w:val="0"/>
        </w:rPr>
      </w:pPr>
      <w:r>
        <w:t>Slide 7</w:t>
      </w:r>
      <w:r>
        <w:tab/>
        <w:t>What Works to Reduce Undernutrition?</w:t>
      </w:r>
    </w:p>
    <w:p w:rsidR="00743A2D" w:rsidRPr="00C8746C" w:rsidRDefault="00743A2D" w:rsidP="00743A2D">
      <w:pPr>
        <w:pStyle w:val="SP-SLIDEBullet1AM"/>
      </w:pPr>
      <w:r>
        <w:t>We have a s</w:t>
      </w:r>
      <w:r w:rsidRPr="00C8746C">
        <w:t xml:space="preserve">olid understanding and clear evidence base of what is referred to as </w:t>
      </w:r>
      <w:r w:rsidRPr="00C8746C">
        <w:rPr>
          <w:b/>
          <w:bCs/>
        </w:rPr>
        <w:t>nutrition-specific</w:t>
      </w:r>
      <w:r w:rsidRPr="00C8746C">
        <w:t xml:space="preserve"> interventions</w:t>
      </w:r>
      <w:r>
        <w:t>—</w:t>
      </w:r>
      <w:r w:rsidRPr="00C8746C">
        <w:t xml:space="preserve">those that address </w:t>
      </w:r>
      <w:r w:rsidRPr="00C8746C">
        <w:rPr>
          <w:b/>
          <w:bCs/>
        </w:rPr>
        <w:t xml:space="preserve">immediate causes </w:t>
      </w:r>
      <w:r w:rsidRPr="00C8746C">
        <w:t>of undernutrition</w:t>
      </w:r>
    </w:p>
    <w:p w:rsidR="00743A2D" w:rsidRPr="00C8746C" w:rsidRDefault="00743A2D" w:rsidP="00743A2D">
      <w:pPr>
        <w:pStyle w:val="SP-SLIDEBullet1AM"/>
        <w:numPr>
          <w:ilvl w:val="0"/>
          <w:numId w:val="0"/>
        </w:numPr>
        <w:ind w:left="1440"/>
      </w:pPr>
    </w:p>
    <w:p w:rsidR="00743A2D" w:rsidRPr="00603AAF" w:rsidRDefault="00743A2D" w:rsidP="00743A2D">
      <w:pPr>
        <w:pStyle w:val="SP-SlideLineAM"/>
        <w:outlineLvl w:val="0"/>
        <w:rPr>
          <w:b w:val="0"/>
        </w:rPr>
      </w:pPr>
      <w:r>
        <w:t>Slide 8</w:t>
      </w:r>
      <w:r>
        <w:tab/>
        <w:t xml:space="preserve">What Works to Reduce Undernutrition? </w:t>
      </w:r>
      <w:r w:rsidRPr="00603AAF">
        <w:rPr>
          <w:b w:val="0"/>
          <w:i/>
        </w:rPr>
        <w:t>(animated slide)</w:t>
      </w:r>
    </w:p>
    <w:p w:rsidR="00743A2D" w:rsidRPr="00603AAF" w:rsidRDefault="00743A2D" w:rsidP="00743A2D">
      <w:pPr>
        <w:pStyle w:val="SP-SLIDEBullet1AM"/>
      </w:pPr>
      <w:r>
        <w:t>The</w:t>
      </w:r>
      <w:r w:rsidRPr="00603AAF">
        <w:t xml:space="preserve"> interventions that address the </w:t>
      </w:r>
      <w:r>
        <w:t xml:space="preserve">immediate causes of undernutrition—the nutrition-specific interventions—include: </w:t>
      </w:r>
    </w:p>
    <w:p w:rsidR="00743A2D" w:rsidRPr="00603AAF" w:rsidRDefault="00743A2D" w:rsidP="00743A2D">
      <w:pPr>
        <w:pStyle w:val="SP-SLIDEBullet1AM"/>
      </w:pPr>
      <w:r w:rsidRPr="00603AAF">
        <w:t>Infant</w:t>
      </w:r>
      <w:r>
        <w:t xml:space="preserve"> and young child f</w:t>
      </w:r>
      <w:r w:rsidRPr="00603AAF">
        <w:t xml:space="preserve">eeding and </w:t>
      </w:r>
      <w:r>
        <w:t>essential nutrition a</w:t>
      </w:r>
      <w:r w:rsidRPr="00603AAF">
        <w:t>ctions</w:t>
      </w:r>
      <w:r>
        <w:t>. (e.g.,</w:t>
      </w:r>
      <w:r w:rsidRPr="00603AAF">
        <w:t xml:space="preserve"> breastfeeding, complementary feeding</w:t>
      </w:r>
      <w:r>
        <w:t>.)</w:t>
      </w:r>
    </w:p>
    <w:p w:rsidR="00743A2D" w:rsidRPr="00603AAF" w:rsidRDefault="00743A2D" w:rsidP="00743A2D">
      <w:pPr>
        <w:pStyle w:val="SP-SLIDEBullet1AM"/>
      </w:pPr>
      <w:r w:rsidRPr="00603AAF">
        <w:t>Providing micronutrients that are most commonly deficient</w:t>
      </w:r>
      <w:r>
        <w:t xml:space="preserve"> (e.g., </w:t>
      </w:r>
      <w:r w:rsidRPr="00603AAF">
        <w:t>iron/folate for pregnant women, vitamin A to young children</w:t>
      </w:r>
      <w:r>
        <w:t xml:space="preserve"> where contextually appropriate.)</w:t>
      </w:r>
    </w:p>
    <w:p w:rsidR="00743A2D" w:rsidRPr="00603AAF" w:rsidRDefault="00743A2D" w:rsidP="00743A2D">
      <w:pPr>
        <w:pStyle w:val="SP-SLIDEBullet1AM"/>
      </w:pPr>
      <w:r w:rsidRPr="00603AAF">
        <w:t xml:space="preserve">Integrated </w:t>
      </w:r>
      <w:r>
        <w:t>management of c</w:t>
      </w:r>
      <w:r w:rsidRPr="00603AAF">
        <w:t>hild</w:t>
      </w:r>
      <w:r>
        <w:t>hood</w:t>
      </w:r>
      <w:r w:rsidRPr="00603AAF">
        <w:t xml:space="preserve"> illness</w:t>
      </w:r>
      <w:r>
        <w:t xml:space="preserve">. This </w:t>
      </w:r>
      <w:r w:rsidRPr="00603AAF">
        <w:t>community</w:t>
      </w:r>
      <w:r>
        <w:t>-</w:t>
      </w:r>
      <w:r w:rsidRPr="00603AAF">
        <w:t>based approach to addressing less serious child</w:t>
      </w:r>
      <w:r>
        <w:t>hood</w:t>
      </w:r>
      <w:r w:rsidRPr="00603AAF">
        <w:t xml:space="preserve"> illnesses</w:t>
      </w:r>
      <w:r>
        <w:t xml:space="preserve"> </w:t>
      </w:r>
      <w:r w:rsidRPr="00603AAF">
        <w:t>empower</w:t>
      </w:r>
      <w:r>
        <w:t>s</w:t>
      </w:r>
      <w:r w:rsidRPr="00603AAF">
        <w:t xml:space="preserve"> communities to understand and respond to sick children’s needs.</w:t>
      </w:r>
    </w:p>
    <w:p w:rsidR="00743A2D" w:rsidRPr="00603AAF" w:rsidRDefault="00743A2D" w:rsidP="00743A2D">
      <w:pPr>
        <w:pStyle w:val="SP-SLIDEBullet1AM"/>
      </w:pPr>
      <w:r>
        <w:t>Community management of a</w:t>
      </w:r>
      <w:r w:rsidRPr="00603AAF">
        <w:t>cute malnutrition</w:t>
      </w:r>
      <w:r>
        <w:t xml:space="preserve">. This </w:t>
      </w:r>
      <w:r w:rsidRPr="00603AAF">
        <w:t>community</w:t>
      </w:r>
      <w:r>
        <w:t>-</w:t>
      </w:r>
      <w:r w:rsidRPr="00603AAF">
        <w:t>based approach seeks to address severe acute malnutrition, or wasting</w:t>
      </w:r>
      <w:r>
        <w:t>,</w:t>
      </w:r>
      <w:r w:rsidRPr="00603AAF">
        <w:t xml:space="preserve"> </w:t>
      </w:r>
      <w:r>
        <w:t>through the community rather sending the</w:t>
      </w:r>
      <w:r w:rsidRPr="00603AAF">
        <w:t xml:space="preserve"> child </w:t>
      </w:r>
      <w:r>
        <w:t>to</w:t>
      </w:r>
      <w:r w:rsidRPr="00603AAF">
        <w:t xml:space="preserve"> a hospital. </w:t>
      </w:r>
    </w:p>
    <w:p w:rsidR="00743A2D" w:rsidRDefault="00743A2D" w:rsidP="00743A2D">
      <w:pPr>
        <w:pStyle w:val="SP-SLIDEBullet1AM"/>
      </w:pPr>
      <w:r>
        <w:t>E</w:t>
      </w:r>
      <w:r w:rsidRPr="00603AAF">
        <w:t>ven if we can scale up these interventions to cover 90</w:t>
      </w:r>
      <w:r>
        <w:t xml:space="preserve"> percent</w:t>
      </w:r>
      <w:r w:rsidRPr="00603AAF">
        <w:t xml:space="preserve"> of the at-risk population it would ONLY address 20</w:t>
      </w:r>
      <w:r>
        <w:t xml:space="preserve"> percent of chronic malnutrition (s</w:t>
      </w:r>
      <w:r w:rsidRPr="00603AAF">
        <w:t>tunting). So, what more is needed?</w:t>
      </w:r>
    </w:p>
    <w:p w:rsidR="00743A2D" w:rsidRDefault="00743A2D" w:rsidP="00743A2D">
      <w:pPr>
        <w:pStyle w:val="SP-SlideLineAM"/>
        <w:outlineLvl w:val="0"/>
      </w:pPr>
    </w:p>
    <w:p w:rsidR="00743A2D" w:rsidRPr="00056280" w:rsidRDefault="00743A2D" w:rsidP="00743A2D">
      <w:pPr>
        <w:pStyle w:val="SP-SlideLineAM"/>
        <w:outlineLvl w:val="0"/>
        <w:rPr>
          <w:b w:val="0"/>
        </w:rPr>
      </w:pPr>
      <w:r w:rsidRPr="00BB6C40">
        <w:t xml:space="preserve">Slide </w:t>
      </w:r>
      <w:r>
        <w:t>9</w:t>
      </w:r>
      <w:r w:rsidRPr="00BB6C40">
        <w:tab/>
        <w:t>The UNICEF Framework: Reducing Malnutrition</w:t>
      </w:r>
      <w:r>
        <w:t xml:space="preserve"> </w:t>
      </w:r>
      <w:r>
        <w:rPr>
          <w:b w:val="0"/>
          <w:i/>
        </w:rPr>
        <w:t>(animated slide)</w:t>
      </w:r>
    </w:p>
    <w:p w:rsidR="00743A2D" w:rsidRPr="00BB6C40" w:rsidRDefault="00743A2D" w:rsidP="00743A2D">
      <w:pPr>
        <w:pStyle w:val="SP-SLIDEBullet1AM"/>
      </w:pPr>
      <w:r w:rsidRPr="00BB6C40">
        <w:t xml:space="preserve">This </w:t>
      </w:r>
      <w:r>
        <w:t>UNICEF</w:t>
      </w:r>
      <w:r w:rsidRPr="00BB6C40">
        <w:t xml:space="preserve"> (</w:t>
      </w:r>
      <w:r>
        <w:t>2015</w:t>
      </w:r>
      <w:r w:rsidRPr="00BB6C40">
        <w:t xml:space="preserve">) framework was designed to describe the causes of malnutrition. Under this framework, two immediate causes of malnutrition are identified: inadequate nutrient intake and health status. </w:t>
      </w:r>
    </w:p>
    <w:p w:rsidR="00743A2D" w:rsidRPr="00BB6C40" w:rsidRDefault="00743A2D" w:rsidP="00743A2D">
      <w:pPr>
        <w:pStyle w:val="SP-SLIDEBullet1AM"/>
      </w:pPr>
      <w:r w:rsidRPr="00BB6C40">
        <w:lastRenderedPageBreak/>
        <w:t xml:space="preserve">As we </w:t>
      </w:r>
      <w:r>
        <w:t xml:space="preserve">just saw, there are a range of approaches to address the immediate causes of malnutrition—the nutrition-specific interventions. </w:t>
      </w:r>
    </w:p>
    <w:p w:rsidR="00743A2D" w:rsidRPr="00BB6C40" w:rsidRDefault="00743A2D" w:rsidP="00743A2D">
      <w:pPr>
        <w:pStyle w:val="SP-SLIDEBullet1AM"/>
      </w:pPr>
      <w:r w:rsidRPr="00BB6C40">
        <w:t>Approaches that address the underlying causes of malnutrition</w:t>
      </w:r>
      <w:r>
        <w:t>—</w:t>
      </w:r>
      <w:r w:rsidRPr="00BB6C40">
        <w:t>problems related to food, health and care</w:t>
      </w:r>
      <w:r>
        <w:t>—</w:t>
      </w:r>
      <w:r w:rsidRPr="00BB6C40">
        <w:t xml:space="preserve">are referred to as </w:t>
      </w:r>
      <w:r w:rsidRPr="00BB6C40">
        <w:rPr>
          <w:i/>
        </w:rPr>
        <w:t>nutrition-sensitive</w:t>
      </w:r>
      <w:r w:rsidRPr="00BB6C40">
        <w:t xml:space="preserve">. </w:t>
      </w:r>
    </w:p>
    <w:p w:rsidR="00743A2D" w:rsidRPr="00BB6C40" w:rsidRDefault="00743A2D" w:rsidP="00743A2D">
      <w:pPr>
        <w:pStyle w:val="SP-SLIDEBullet1AM"/>
      </w:pPr>
      <w:r w:rsidRPr="00BB6C40">
        <w:t xml:space="preserve">At the base of the framework, we see the basic causes of malnutrition, which include the policy and legal framework that nutrition interventions operate in, and the cultural and gender norms that influence behaviors. </w:t>
      </w:r>
    </w:p>
    <w:p w:rsidR="00743A2D" w:rsidRPr="00BB6C40" w:rsidRDefault="00743A2D" w:rsidP="00743A2D">
      <w:pPr>
        <w:pStyle w:val="SP-SLIDEBullet1AM"/>
      </w:pPr>
      <w:r w:rsidRPr="00BB6C40">
        <w:t>If we are to comprehensively address malnutrition, we need approaches that target both immediate and underlying causes. Nutrition-sensitive agriculture is one intervention in a range of responses needed to reduce malnutrition.</w:t>
      </w:r>
    </w:p>
    <w:p w:rsidR="00743A2D" w:rsidRPr="00BB6C40" w:rsidRDefault="00743A2D" w:rsidP="00743A2D">
      <w:pPr>
        <w:pStyle w:val="SP-SLIDEBullet2AM"/>
      </w:pPr>
      <w:r w:rsidRPr="00BB6C40">
        <w:t>A review of countries that have successfully reduced stunting found that a combination of nutrition-specific and nutrition-sensitive improvements (such as safe water, women’s education, and access to food) played important roles, combined with income growth and better governance</w:t>
      </w:r>
      <w:r>
        <w:t xml:space="preserve"> (Smith and Haddad 2015).</w:t>
      </w:r>
      <w:r w:rsidRPr="00BB6C40">
        <w:t xml:space="preserve"> </w:t>
      </w:r>
    </w:p>
    <w:p w:rsidR="00743A2D" w:rsidRDefault="00743A2D" w:rsidP="00743A2D">
      <w:pPr>
        <w:pStyle w:val="SP-SLIDEBullet2AM"/>
      </w:pPr>
      <w:r w:rsidRPr="00BB6C40">
        <w:t>We will discuss the underlying causes of malnutrition and nutrition-sensitive agriculture in greater detail in Session Four (Agriculture-to-Nutrition Pathways).</w:t>
      </w:r>
    </w:p>
    <w:p w:rsidR="00743A2D" w:rsidRDefault="00743A2D" w:rsidP="00743A2D">
      <w:pPr>
        <w:pStyle w:val="SP-SLIDEBullet2AM"/>
        <w:numPr>
          <w:ilvl w:val="0"/>
          <w:numId w:val="0"/>
        </w:numPr>
        <w:ind w:left="1800"/>
      </w:pPr>
    </w:p>
    <w:tbl>
      <w:tblPr>
        <w:tblW w:w="0" w:type="auto"/>
        <w:tblInd w:w="108" w:type="dxa"/>
        <w:tblBorders>
          <w:top w:val="single" w:sz="8" w:space="0" w:color="E28432"/>
          <w:left w:val="single" w:sz="48" w:space="0" w:color="E28432"/>
          <w:bottom w:val="single" w:sz="8" w:space="0" w:color="E28432"/>
          <w:right w:val="single" w:sz="8" w:space="0" w:color="E28432"/>
        </w:tblBorders>
        <w:shd w:val="clear" w:color="auto" w:fill="EDB583"/>
        <w:tblLook w:val="04A0" w:firstRow="1" w:lastRow="0" w:firstColumn="1" w:lastColumn="0" w:noHBand="0" w:noVBand="1"/>
      </w:tblPr>
      <w:tblGrid>
        <w:gridCol w:w="1530"/>
        <w:gridCol w:w="8658"/>
      </w:tblGrid>
      <w:tr w:rsidR="008105E6" w:rsidTr="008105E6">
        <w:trPr>
          <w:trHeight w:val="1160"/>
        </w:trPr>
        <w:tc>
          <w:tcPr>
            <w:tcW w:w="1530" w:type="dxa"/>
            <w:shd w:val="clear" w:color="auto" w:fill="F9E6D5"/>
            <w:vAlign w:val="center"/>
          </w:tcPr>
          <w:p w:rsidR="00743A2D" w:rsidRDefault="0098134E" w:rsidP="008105E6">
            <w:pPr>
              <w:pStyle w:val="SP-SLIDEBullet1AM"/>
              <w:numPr>
                <w:ilvl w:val="0"/>
                <w:numId w:val="0"/>
              </w:numPr>
              <w:jc w:val="center"/>
            </w:pPr>
            <w:r>
              <w:rPr>
                <w:noProof/>
                <w:lang w:val="en-US"/>
              </w:rPr>
              <w:drawing>
                <wp:inline distT="0" distB="0" distL="0" distR="0" wp14:anchorId="2BA69B3C" wp14:editId="319E248A">
                  <wp:extent cx="612736" cy="582541"/>
                  <wp:effectExtent l="76200" t="76200" r="0" b="84455"/>
                  <wp:docPr id="23" name="Picture 2049" descr="C:\Users\shogan\AppData\Local\Microsoft\Windows\Temporary Internet Files\Content.Word\noun_8155_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Picture 2049" descr="C:\Users\shogan\AppData\Local\Microsoft\Windows\Temporary Internet Files\Content.Word\noun_8155_cc.png"/>
                          <pic:cNvPicPr>
                            <a:picLocks noChangeAspect="1" noChangeArrowheads="1"/>
                          </pic:cNvPicPr>
                        </pic:nvPicPr>
                        <pic:blipFill>
                          <a:blip r:embed="rId24">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20751601">
                            <a:off x="0" y="0"/>
                            <a:ext cx="612140" cy="582295"/>
                          </a:xfrm>
                          <a:prstGeom prst="rect">
                            <a:avLst/>
                          </a:prstGeom>
                          <a:noFill/>
                          <a:ln>
                            <a:noFill/>
                          </a:ln>
                        </pic:spPr>
                      </pic:pic>
                    </a:graphicData>
                  </a:graphic>
                </wp:inline>
              </w:drawing>
            </w:r>
          </w:p>
        </w:tc>
        <w:tc>
          <w:tcPr>
            <w:tcW w:w="8658" w:type="dxa"/>
            <w:shd w:val="clear" w:color="auto" w:fill="F9E6D5"/>
            <w:vAlign w:val="center"/>
          </w:tcPr>
          <w:p w:rsidR="00743A2D" w:rsidRPr="001035A2" w:rsidRDefault="00743A2D" w:rsidP="008105E6">
            <w:pPr>
              <w:pStyle w:val="SP-facilitatornote"/>
              <w:shd w:val="clear" w:color="auto" w:fill="auto"/>
              <w:spacing w:before="40"/>
              <w:ind w:left="0"/>
            </w:pPr>
            <w:r w:rsidRPr="008105E6">
              <w:rPr>
                <w:b/>
                <w:i w:val="0"/>
                <w:color w:val="E28432"/>
              </w:rPr>
              <w:t>Facilitator Note:</w:t>
            </w:r>
            <w:r w:rsidRPr="008105E6">
              <w:rPr>
                <w:color w:val="E28432"/>
              </w:rPr>
              <w:t xml:space="preserve"> </w:t>
            </w:r>
            <w:r w:rsidRPr="001035A2">
              <w:t>Hand out “UNICEF Framework.”</w:t>
            </w:r>
          </w:p>
        </w:tc>
      </w:tr>
    </w:tbl>
    <w:p w:rsidR="00743A2D" w:rsidRDefault="00743A2D" w:rsidP="00743A2D">
      <w:pPr>
        <w:pStyle w:val="SP-SLIDEBullet2AM"/>
        <w:numPr>
          <w:ilvl w:val="0"/>
          <w:numId w:val="0"/>
        </w:numPr>
        <w:ind w:left="1440"/>
      </w:pPr>
    </w:p>
    <w:tbl>
      <w:tblPr>
        <w:tblW w:w="0" w:type="auto"/>
        <w:tblInd w:w="108" w:type="dxa"/>
        <w:tblBorders>
          <w:top w:val="single" w:sz="24" w:space="0" w:color="91993E"/>
          <w:bottom w:val="single" w:sz="24" w:space="0" w:color="91993E"/>
        </w:tblBorders>
        <w:shd w:val="clear" w:color="auto" w:fill="EBEED5"/>
        <w:tblLook w:val="04A0" w:firstRow="1" w:lastRow="0" w:firstColumn="1" w:lastColumn="0" w:noHBand="0" w:noVBand="1"/>
      </w:tblPr>
      <w:tblGrid>
        <w:gridCol w:w="1530"/>
        <w:gridCol w:w="8658"/>
      </w:tblGrid>
      <w:tr w:rsidR="008105E6" w:rsidTr="008105E6">
        <w:trPr>
          <w:trHeight w:val="1394"/>
        </w:trPr>
        <w:tc>
          <w:tcPr>
            <w:tcW w:w="1530" w:type="dxa"/>
            <w:shd w:val="clear" w:color="auto" w:fill="EBEED5"/>
            <w:vAlign w:val="center"/>
          </w:tcPr>
          <w:p w:rsidR="00743A2D" w:rsidRDefault="0098134E" w:rsidP="008105E6">
            <w:pPr>
              <w:pStyle w:val="SP-SLIDEBullet1AM"/>
              <w:numPr>
                <w:ilvl w:val="0"/>
                <w:numId w:val="0"/>
              </w:numPr>
              <w:jc w:val="center"/>
            </w:pPr>
            <w:r>
              <w:rPr>
                <w:noProof/>
                <w:lang w:val="en-US"/>
              </w:rPr>
              <w:drawing>
                <wp:inline distT="0" distB="0" distL="0" distR="0" wp14:anchorId="1AEC9083" wp14:editId="0070A4EC">
                  <wp:extent cx="771525" cy="675640"/>
                  <wp:effectExtent l="0" t="0" r="9525" b="0"/>
                  <wp:docPr id="22"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71525" cy="675640"/>
                          </a:xfrm>
                          <a:prstGeom prst="rect">
                            <a:avLst/>
                          </a:prstGeom>
                          <a:noFill/>
                          <a:ln>
                            <a:noFill/>
                          </a:ln>
                        </pic:spPr>
                      </pic:pic>
                    </a:graphicData>
                  </a:graphic>
                </wp:inline>
              </w:drawing>
            </w:r>
          </w:p>
        </w:tc>
        <w:tc>
          <w:tcPr>
            <w:tcW w:w="8658" w:type="dxa"/>
            <w:shd w:val="clear" w:color="auto" w:fill="EBEED5"/>
          </w:tcPr>
          <w:p w:rsidR="00743A2D" w:rsidRPr="001035A2" w:rsidRDefault="00743A2D" w:rsidP="008105E6">
            <w:pPr>
              <w:pStyle w:val="SP-LessonsLearned"/>
              <w:shd w:val="clear" w:color="auto" w:fill="auto"/>
              <w:ind w:left="0"/>
            </w:pPr>
            <w:r w:rsidRPr="008105E6">
              <w:rPr>
                <w:b/>
                <w:i w:val="0"/>
                <w:color w:val="91993E"/>
              </w:rPr>
              <w:t>Lessons Learned:</w:t>
            </w:r>
            <w:r w:rsidRPr="008105E6">
              <w:rPr>
                <w:color w:val="91993E"/>
              </w:rPr>
              <w:t xml:space="preserve"> </w:t>
            </w:r>
            <w:r w:rsidRPr="001035A2">
              <w:t>In a 2017 SPRING training workshop for community workers, we avoided using structured frameworks and models like these. But we found ourselves drawing this UNICEF nutrition framework freehand on the flipchart, because it was the clearest and most succinct way to talk about the causes of malnutrition.</w:t>
            </w:r>
          </w:p>
        </w:tc>
      </w:tr>
    </w:tbl>
    <w:p w:rsidR="00743A2D" w:rsidRDefault="00743A2D" w:rsidP="00743A2D">
      <w:pPr>
        <w:pStyle w:val="SP-SLIDEBullet2AM"/>
        <w:numPr>
          <w:ilvl w:val="0"/>
          <w:numId w:val="0"/>
        </w:numPr>
        <w:ind w:left="1440"/>
      </w:pPr>
    </w:p>
    <w:tbl>
      <w:tblPr>
        <w:tblW w:w="0" w:type="auto"/>
        <w:tblInd w:w="108" w:type="dxa"/>
        <w:tblBorders>
          <w:top w:val="single" w:sz="24" w:space="0" w:color="91993E"/>
          <w:bottom w:val="single" w:sz="24" w:space="0" w:color="91993E"/>
        </w:tblBorders>
        <w:shd w:val="clear" w:color="auto" w:fill="EBEED5"/>
        <w:tblLook w:val="04A0" w:firstRow="1" w:lastRow="0" w:firstColumn="1" w:lastColumn="0" w:noHBand="0" w:noVBand="1"/>
      </w:tblPr>
      <w:tblGrid>
        <w:gridCol w:w="1530"/>
        <w:gridCol w:w="8658"/>
      </w:tblGrid>
      <w:tr w:rsidR="008105E6" w:rsidTr="008105E6">
        <w:trPr>
          <w:trHeight w:val="1394"/>
        </w:trPr>
        <w:tc>
          <w:tcPr>
            <w:tcW w:w="1530" w:type="dxa"/>
            <w:shd w:val="clear" w:color="auto" w:fill="EBEED5"/>
            <w:vAlign w:val="center"/>
          </w:tcPr>
          <w:p w:rsidR="00743A2D" w:rsidRDefault="0098134E" w:rsidP="008105E6">
            <w:pPr>
              <w:pStyle w:val="SP-SLIDEBullet1AM"/>
              <w:numPr>
                <w:ilvl w:val="0"/>
                <w:numId w:val="0"/>
              </w:numPr>
              <w:jc w:val="center"/>
            </w:pPr>
            <w:r>
              <w:rPr>
                <w:noProof/>
                <w:lang w:val="en-US"/>
              </w:rPr>
              <w:drawing>
                <wp:inline distT="0" distB="0" distL="0" distR="0" wp14:anchorId="7C738F1A" wp14:editId="7845E070">
                  <wp:extent cx="771525" cy="675640"/>
                  <wp:effectExtent l="0" t="0" r="9525" b="0"/>
                  <wp:docPr id="21"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71525" cy="675640"/>
                          </a:xfrm>
                          <a:prstGeom prst="rect">
                            <a:avLst/>
                          </a:prstGeom>
                          <a:noFill/>
                          <a:ln>
                            <a:noFill/>
                          </a:ln>
                        </pic:spPr>
                      </pic:pic>
                    </a:graphicData>
                  </a:graphic>
                </wp:inline>
              </w:drawing>
            </w:r>
          </w:p>
        </w:tc>
        <w:tc>
          <w:tcPr>
            <w:tcW w:w="8658" w:type="dxa"/>
            <w:shd w:val="clear" w:color="auto" w:fill="EBEED5"/>
          </w:tcPr>
          <w:p w:rsidR="00743A2D" w:rsidRPr="001035A2" w:rsidRDefault="00743A2D" w:rsidP="008105E6">
            <w:pPr>
              <w:pStyle w:val="SP-LessonsLearned"/>
              <w:shd w:val="clear" w:color="auto" w:fill="auto"/>
              <w:ind w:left="0"/>
            </w:pPr>
            <w:r w:rsidRPr="008105E6">
              <w:rPr>
                <w:b/>
                <w:i w:val="0"/>
                <w:color w:val="91993E"/>
              </w:rPr>
              <w:t>Lessons Learned:</w:t>
            </w:r>
            <w:r w:rsidRPr="008105E6">
              <w:rPr>
                <w:color w:val="91993E"/>
              </w:rPr>
              <w:t xml:space="preserve"> </w:t>
            </w:r>
            <w:r w:rsidRPr="001035A2">
              <w:t>As one discusses the UNICEF framework, it is important to acknowledge that some agriculture activities have been doing nutrition-sensitive agriculture (and addressing basic and underlying causes of malnutrition) for a long time, without using that terminology. The aim of this discussion is to make explicit linkages between agriculture activities and nutrition outcomes that focus on underlying and basic causes. Using a workshop activity to help participants understand the differences between direct, underlying, and basic causes of malnutrition might be helpful.</w:t>
            </w:r>
          </w:p>
        </w:tc>
      </w:tr>
    </w:tbl>
    <w:p w:rsidR="00743A2D" w:rsidRPr="00BB6C40" w:rsidRDefault="00743A2D" w:rsidP="00743A2D">
      <w:pPr>
        <w:rPr>
          <w:sz w:val="2"/>
        </w:rPr>
      </w:pPr>
    </w:p>
    <w:p w:rsidR="00743A2D" w:rsidRDefault="00743A2D" w:rsidP="00743A2D">
      <w:pPr>
        <w:pStyle w:val="SP-SlideLineAM"/>
        <w:outlineLvl w:val="0"/>
      </w:pPr>
    </w:p>
    <w:p w:rsidR="00743A2D" w:rsidRPr="00056280" w:rsidRDefault="00743A2D" w:rsidP="00743A2D">
      <w:pPr>
        <w:pStyle w:val="SP-SlideLineAM"/>
        <w:keepLines/>
        <w:outlineLvl w:val="0"/>
        <w:rPr>
          <w:b w:val="0"/>
          <w:i/>
        </w:rPr>
      </w:pPr>
      <w:r w:rsidRPr="00BB6C40">
        <w:t xml:space="preserve">Slide </w:t>
      </w:r>
      <w:r>
        <w:t>10</w:t>
      </w:r>
      <w:r w:rsidRPr="00BB6C40">
        <w:tab/>
      </w:r>
      <w:bookmarkStart w:id="27" w:name="Reaching_Children_At_The_Right_Time"/>
      <w:bookmarkEnd w:id="27"/>
      <w:r w:rsidRPr="00BB6C40">
        <w:t>Reaching Children at the Right Time</w:t>
      </w:r>
      <w:r>
        <w:t xml:space="preserve"> </w:t>
      </w:r>
      <w:r>
        <w:rPr>
          <w:b w:val="0"/>
          <w:i/>
        </w:rPr>
        <w:t>(Note that slide is animated)</w:t>
      </w:r>
    </w:p>
    <w:p w:rsidR="00743A2D" w:rsidRPr="00BB6C40" w:rsidRDefault="00743A2D" w:rsidP="00743A2D">
      <w:pPr>
        <w:pStyle w:val="SP-SLIDEBullet1AM"/>
        <w:keepNext/>
        <w:keepLines/>
      </w:pPr>
      <w:r w:rsidRPr="00BB6C40">
        <w:t>This graph represents the average height</w:t>
      </w:r>
      <w:r>
        <w:t>-</w:t>
      </w:r>
      <w:r w:rsidRPr="00BB6C40">
        <w:t>for</w:t>
      </w:r>
      <w:r>
        <w:t>-</w:t>
      </w:r>
      <w:r w:rsidRPr="00BB6C40">
        <w:t>age from 54 countries</w:t>
      </w:r>
      <w:r>
        <w:t xml:space="preserve"> (Victora et al. 2010)</w:t>
      </w:r>
      <w:r w:rsidRPr="00BB6C40">
        <w:t>.</w:t>
      </w:r>
    </w:p>
    <w:p w:rsidR="00743A2D" w:rsidRPr="00BB6C40" w:rsidRDefault="00743A2D" w:rsidP="00743A2D">
      <w:pPr>
        <w:pStyle w:val="SP-SLIDEBullet2AM"/>
        <w:keepNext/>
        <w:keepLines/>
      </w:pPr>
      <w:r w:rsidRPr="00BB6C40">
        <w:t>The horizontal line represents the standard normal average for each age</w:t>
      </w:r>
      <w:r>
        <w:t xml:space="preserve">. </w:t>
      </w:r>
    </w:p>
    <w:p w:rsidR="00743A2D" w:rsidRPr="00BB6C40" w:rsidRDefault="00743A2D" w:rsidP="00743A2D">
      <w:pPr>
        <w:pStyle w:val="SP-SLIDEBullet2AM"/>
        <w:keepNext/>
        <w:keepLines/>
      </w:pPr>
      <w:r w:rsidRPr="00BB6C40">
        <w:t>The blue line represents the average height</w:t>
      </w:r>
      <w:r>
        <w:t>-</w:t>
      </w:r>
      <w:r w:rsidRPr="00BB6C40">
        <w:t>for</w:t>
      </w:r>
      <w:r>
        <w:t>-</w:t>
      </w:r>
      <w:r w:rsidRPr="00BB6C40">
        <w:t>weight at each age from studies in 54 countries</w:t>
      </w:r>
      <w:r>
        <w:t xml:space="preserve">. </w:t>
      </w:r>
    </w:p>
    <w:p w:rsidR="00743A2D" w:rsidRPr="00BB6C40" w:rsidRDefault="00743A2D" w:rsidP="00743A2D">
      <w:pPr>
        <w:pStyle w:val="SP-SLIDEBullet1AM"/>
        <w:rPr>
          <w:b/>
        </w:rPr>
      </w:pPr>
      <w:r w:rsidRPr="00BB6C40">
        <w:t xml:space="preserve">Looking at the blue line, </w:t>
      </w:r>
      <w:r w:rsidRPr="00BB6C40">
        <w:rPr>
          <w:b/>
        </w:rPr>
        <w:t>what do you notice?</w:t>
      </w:r>
    </w:p>
    <w:p w:rsidR="00743A2D" w:rsidRPr="00BB6C40" w:rsidRDefault="00743A2D" w:rsidP="00743A2D">
      <w:pPr>
        <w:pStyle w:val="SP-SLIDEBullet2AM"/>
      </w:pPr>
      <w:r w:rsidRPr="00BB6C40">
        <w:lastRenderedPageBreak/>
        <w:t xml:space="preserve">During </w:t>
      </w:r>
      <w:r>
        <w:t>gestation</w:t>
      </w:r>
      <w:r w:rsidRPr="00BB6C40">
        <w:t xml:space="preserve"> and the first two years </w:t>
      </w:r>
      <w:r>
        <w:t>of life</w:t>
      </w:r>
      <w:r w:rsidRPr="00BB6C40">
        <w:t>, nutritional requirements are very high to support rapid growth and development of the infant</w:t>
      </w:r>
      <w:r>
        <w:t xml:space="preserve">. </w:t>
      </w:r>
    </w:p>
    <w:p w:rsidR="00743A2D" w:rsidRPr="00BB6C40" w:rsidRDefault="00743A2D" w:rsidP="00743A2D">
      <w:pPr>
        <w:pStyle w:val="SP-SLIDEBullet2AM"/>
      </w:pPr>
      <w:r w:rsidRPr="00BB6C40">
        <w:t xml:space="preserve">In many regions of the world, average height-for-age (z-scores) are already low at birth and then decline sharply during the first 24 months of life. </w:t>
      </w:r>
    </w:p>
    <w:p w:rsidR="00743A2D" w:rsidRPr="00BB6C40" w:rsidRDefault="00743A2D" w:rsidP="00743A2D">
      <w:pPr>
        <w:pStyle w:val="SP-SLIDEBullet2AM"/>
      </w:pPr>
      <w:r w:rsidRPr="00BB6C40">
        <w:t xml:space="preserve">After </w:t>
      </w:r>
      <w:r>
        <w:t>two</w:t>
      </w:r>
      <w:r w:rsidRPr="00BB6C40">
        <w:t xml:space="preserve"> years, these children show no further decline, nor any improvement. </w:t>
      </w:r>
    </w:p>
    <w:p w:rsidR="00743A2D" w:rsidRPr="00BB6C40" w:rsidRDefault="00743A2D" w:rsidP="00743A2D">
      <w:pPr>
        <w:pStyle w:val="SP-SLIDEBullet1AM"/>
        <w:rPr>
          <w:rStyle w:val="apple-converted-space"/>
        </w:rPr>
      </w:pPr>
      <w:r w:rsidRPr="00BB6C40">
        <w:t>The most effective interventions to prevent stunting take place during the window of opportunity: the first 1,000 days of life (conception to 24 months of age)</w:t>
      </w:r>
      <w:r>
        <w:t xml:space="preserve">. </w:t>
      </w:r>
      <w:r w:rsidRPr="00BB6C40">
        <w:t>After that point, most of the effects of stunting are irreversible</w:t>
      </w:r>
      <w:r>
        <w:t xml:space="preserve">. </w:t>
      </w:r>
    </w:p>
    <w:p w:rsidR="00743A2D" w:rsidRPr="00DD7EF1" w:rsidRDefault="00743A2D" w:rsidP="00743A2D">
      <w:pPr>
        <w:pStyle w:val="SP-SLIDEBullet2AM"/>
        <w:rPr>
          <w:rStyle w:val="apple-converted-space"/>
        </w:rPr>
      </w:pPr>
      <w:r w:rsidRPr="00BB6C40">
        <w:t>If we can prevent stunting before 24 months</w:t>
      </w:r>
      <w:r>
        <w:t xml:space="preserve"> of age</w:t>
      </w:r>
      <w:r w:rsidRPr="00BB6C40">
        <w:t>, then the child has a much greater chance of succeeding at school and at earning a living as an adult.</w:t>
      </w:r>
      <w:r w:rsidRPr="00BB6C40">
        <w:rPr>
          <w:rStyle w:val="apple-converted-space"/>
          <w:rFonts w:ascii="Arial" w:hAnsi="Arial" w:cs="Arial"/>
          <w:color w:val="222222"/>
          <w:sz w:val="19"/>
          <w:szCs w:val="19"/>
        </w:rPr>
        <w:t> </w:t>
      </w:r>
    </w:p>
    <w:p w:rsidR="00743A2D" w:rsidRDefault="00743A2D" w:rsidP="00743A2D">
      <w:pPr>
        <w:pStyle w:val="SP-4BulletAM"/>
        <w:numPr>
          <w:ilvl w:val="0"/>
          <w:numId w:val="0"/>
        </w:numPr>
        <w:ind w:left="720"/>
      </w:pPr>
    </w:p>
    <w:tbl>
      <w:tblPr>
        <w:tblW w:w="0" w:type="auto"/>
        <w:tblInd w:w="108" w:type="dxa"/>
        <w:tblBorders>
          <w:top w:val="single" w:sz="8" w:space="0" w:color="E28432"/>
          <w:left w:val="single" w:sz="48" w:space="0" w:color="E28432"/>
          <w:bottom w:val="single" w:sz="8" w:space="0" w:color="E28432"/>
          <w:right w:val="single" w:sz="8" w:space="0" w:color="E28432"/>
        </w:tblBorders>
        <w:shd w:val="clear" w:color="auto" w:fill="EDB583"/>
        <w:tblLook w:val="04A0" w:firstRow="1" w:lastRow="0" w:firstColumn="1" w:lastColumn="0" w:noHBand="0" w:noVBand="1"/>
      </w:tblPr>
      <w:tblGrid>
        <w:gridCol w:w="1530"/>
        <w:gridCol w:w="8658"/>
      </w:tblGrid>
      <w:tr w:rsidR="008105E6" w:rsidTr="008105E6">
        <w:trPr>
          <w:trHeight w:val="1160"/>
        </w:trPr>
        <w:tc>
          <w:tcPr>
            <w:tcW w:w="1530" w:type="dxa"/>
            <w:shd w:val="clear" w:color="auto" w:fill="F9E6D5"/>
            <w:vAlign w:val="center"/>
          </w:tcPr>
          <w:p w:rsidR="00743A2D" w:rsidRDefault="0098134E" w:rsidP="008105E6">
            <w:pPr>
              <w:pStyle w:val="SP-SLIDEBullet1AM"/>
              <w:numPr>
                <w:ilvl w:val="0"/>
                <w:numId w:val="0"/>
              </w:numPr>
              <w:jc w:val="center"/>
            </w:pPr>
            <w:r>
              <w:rPr>
                <w:noProof/>
                <w:lang w:val="en-US"/>
              </w:rPr>
              <w:drawing>
                <wp:inline distT="0" distB="0" distL="0" distR="0" wp14:anchorId="2BC027FE" wp14:editId="05CB0621">
                  <wp:extent cx="612736" cy="582541"/>
                  <wp:effectExtent l="76200" t="76200" r="0" b="84455"/>
                  <wp:docPr id="7" name="Picture 16" descr="C:\Users\shogan\AppData\Local\Microsoft\Windows\Temporary Internet Files\Content.Word\noun_8155_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Users\shogan\AppData\Local\Microsoft\Windows\Temporary Internet Files\Content.Word\noun_8155_cc.png"/>
                          <pic:cNvPicPr>
                            <a:picLocks noChangeAspect="1" noChangeArrowheads="1"/>
                          </pic:cNvPicPr>
                        </pic:nvPicPr>
                        <pic:blipFill>
                          <a:blip r:embed="rId24">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20751601">
                            <a:off x="0" y="0"/>
                            <a:ext cx="612140" cy="582295"/>
                          </a:xfrm>
                          <a:prstGeom prst="rect">
                            <a:avLst/>
                          </a:prstGeom>
                          <a:noFill/>
                          <a:ln>
                            <a:noFill/>
                          </a:ln>
                        </pic:spPr>
                      </pic:pic>
                    </a:graphicData>
                  </a:graphic>
                </wp:inline>
              </w:drawing>
            </w:r>
          </w:p>
        </w:tc>
        <w:tc>
          <w:tcPr>
            <w:tcW w:w="8658" w:type="dxa"/>
            <w:shd w:val="clear" w:color="auto" w:fill="F9E6D5"/>
            <w:vAlign w:val="center"/>
          </w:tcPr>
          <w:p w:rsidR="00743A2D" w:rsidRPr="001035A2" w:rsidRDefault="00743A2D" w:rsidP="008105E6">
            <w:pPr>
              <w:pStyle w:val="SP-facilitatornote"/>
              <w:shd w:val="clear" w:color="auto" w:fill="auto"/>
              <w:spacing w:before="40"/>
              <w:ind w:left="0"/>
            </w:pPr>
            <w:r w:rsidRPr="008105E6">
              <w:rPr>
                <w:b/>
                <w:i w:val="0"/>
                <w:color w:val="E28432"/>
              </w:rPr>
              <w:t>Facilitator Note:</w:t>
            </w:r>
            <w:r w:rsidRPr="008105E6">
              <w:rPr>
                <w:color w:val="E28432"/>
              </w:rPr>
              <w:t xml:space="preserve"> </w:t>
            </w:r>
            <w:r w:rsidRPr="001035A2">
              <w:t>Participants may notice a steep increase in stunting between months 0 and 1 on the graph. That is because these graphs are based on household survey data, so the earliest measurements are from when a child is already a few weeks to a month old. Some children are, in fact, stunted at birth (i.e., small for gestational age), but do not appear on this graph, due to the lack of birthweight measurements.</w:t>
            </w:r>
          </w:p>
        </w:tc>
      </w:tr>
    </w:tbl>
    <w:p w:rsidR="00743A2D" w:rsidRPr="00D404F9" w:rsidRDefault="00743A2D" w:rsidP="00743A2D">
      <w:pPr>
        <w:pStyle w:val="SP-SLIDEBullet1AM"/>
        <w:numPr>
          <w:ilvl w:val="0"/>
          <w:numId w:val="0"/>
        </w:numPr>
        <w:ind w:left="1350"/>
      </w:pPr>
    </w:p>
    <w:p w:rsidR="00743A2D" w:rsidRPr="00BB6C40" w:rsidRDefault="00743A2D" w:rsidP="00743A2D">
      <w:pPr>
        <w:pStyle w:val="SP-SlideLineAM"/>
        <w:rPr>
          <w:lang w:val="en"/>
        </w:rPr>
      </w:pPr>
      <w:r w:rsidRPr="00BB6C40">
        <w:rPr>
          <w:lang w:val="en"/>
        </w:rPr>
        <w:t xml:space="preserve">Slide </w:t>
      </w:r>
      <w:r>
        <w:rPr>
          <w:lang w:val="en"/>
        </w:rPr>
        <w:t>11</w:t>
      </w:r>
      <w:r w:rsidRPr="00BB6C40">
        <w:rPr>
          <w:lang w:val="en"/>
        </w:rPr>
        <w:tab/>
      </w:r>
      <w:bookmarkStart w:id="28" w:name="Maternal_Nutrition_Is_Critical"/>
      <w:bookmarkEnd w:id="28"/>
      <w:r w:rsidRPr="00BB6C40">
        <w:rPr>
          <w:lang w:val="en"/>
        </w:rPr>
        <w:t>Good Nutrition for the Mother and the Infant Is Critical</w:t>
      </w:r>
    </w:p>
    <w:p w:rsidR="00743A2D" w:rsidRPr="00BB6C40" w:rsidRDefault="00743A2D" w:rsidP="00743A2D">
      <w:pPr>
        <w:pStyle w:val="SP-SLIDEBullet1AM"/>
      </w:pPr>
      <w:r w:rsidRPr="00BB6C40">
        <w:t xml:space="preserve">Remember: throughout the first 1,000 days, the mother’s nutrition is essential for the child’s survival. </w:t>
      </w:r>
    </w:p>
    <w:p w:rsidR="00743A2D" w:rsidRDefault="00743A2D" w:rsidP="00743A2D">
      <w:pPr>
        <w:pStyle w:val="SP-SLIDEBullet1AM"/>
      </w:pPr>
      <w:r w:rsidRPr="00BB6C40">
        <w:t xml:space="preserve">Her health affects the child’s during pregnancy and breastfeeding, and her ability to care for the infant depends on her good health. When </w:t>
      </w:r>
      <w:r>
        <w:t xml:space="preserve">a </w:t>
      </w:r>
      <w:r w:rsidRPr="00BB6C40">
        <w:t>mother is malnourished, she is less able to support the nutrition of her infant.</w:t>
      </w:r>
    </w:p>
    <w:p w:rsidR="00743A2D" w:rsidRPr="00BB6C40" w:rsidRDefault="00743A2D" w:rsidP="00743A2D">
      <w:pPr>
        <w:pStyle w:val="SP-SLIDEBullet1AM"/>
        <w:numPr>
          <w:ilvl w:val="0"/>
          <w:numId w:val="0"/>
        </w:numPr>
        <w:ind w:left="1350"/>
      </w:pPr>
    </w:p>
    <w:p w:rsidR="00743A2D" w:rsidRPr="00743A2D" w:rsidRDefault="00743A2D" w:rsidP="00743A2D">
      <w:pPr>
        <w:pStyle w:val="SP-ActivityDescription"/>
        <w:shd w:val="clear" w:color="auto" w:fill="47652D"/>
        <w:ind w:left="0"/>
        <w:rPr>
          <w:color w:val="FFFFFF"/>
        </w:rPr>
      </w:pPr>
      <w:r w:rsidRPr="00743A2D">
        <w:rPr>
          <w:b/>
          <w:i w:val="0"/>
          <w:color w:val="FFFFFF"/>
        </w:rPr>
        <w:t>Slide 12</w:t>
      </w:r>
      <w:r w:rsidRPr="00743A2D">
        <w:rPr>
          <w:b/>
          <w:color w:val="FFFFFF"/>
        </w:rPr>
        <w:t xml:space="preserve">    Recommended Exercise:</w:t>
      </w:r>
      <w:r w:rsidRPr="00743A2D">
        <w:rPr>
          <w:color w:val="FFFFFF"/>
        </w:rPr>
        <w:t xml:space="preserve"> </w:t>
      </w:r>
      <w:hyperlink w:anchor="Activity_First_Thousand_Days" w:history="1">
        <w:r w:rsidRPr="00743A2D">
          <w:rPr>
            <w:rStyle w:val="Hyperlink"/>
            <w:color w:val="FFFFFF"/>
          </w:rPr>
          <w:t>The First 1,000 Days</w:t>
        </w:r>
      </w:hyperlink>
    </w:p>
    <w:p w:rsidR="00743A2D" w:rsidRPr="00BB6C40" w:rsidRDefault="00743A2D" w:rsidP="00743A2D">
      <w:pPr>
        <w:pStyle w:val="SP-ActivityDescription"/>
        <w:shd w:val="clear" w:color="auto" w:fill="D9E8CC"/>
        <w:ind w:left="0"/>
      </w:pPr>
      <w:r w:rsidRPr="00BB6C40">
        <w:t>Designed to encourage reflection on correct feeding and care practices from conception to two years of age, this 20-minute</w:t>
      </w:r>
      <w:r>
        <w:t>,</w:t>
      </w:r>
      <w:r w:rsidRPr="00BB6C40">
        <w:t xml:space="preserve"> small group activity is built around illustrations of the stages of infant feeding and care. The activity is well-suited for community-level and national-level participants in a range of cultural contexts</w:t>
      </w:r>
      <w:r>
        <w:t>.</w:t>
      </w:r>
      <w:r w:rsidRPr="00BB6C40">
        <w:t xml:space="preserve"> (</w:t>
      </w:r>
      <w:r>
        <w:t>S</w:t>
      </w:r>
      <w:r w:rsidRPr="00BB6C40">
        <w:t>ample illustrations are from India and Guinea</w:t>
      </w:r>
      <w:r>
        <w:t>. Fe</w:t>
      </w:r>
      <w:r w:rsidRPr="00BB6C40">
        <w:t xml:space="preserve">el free to replace them with images relevant to your local context). </w:t>
      </w:r>
    </w:p>
    <w:p w:rsidR="00743A2D" w:rsidRPr="00BB6C40" w:rsidRDefault="00743A2D" w:rsidP="00743A2D">
      <w:pPr>
        <w:pStyle w:val="SP-ActivityDescription"/>
        <w:shd w:val="clear" w:color="auto" w:fill="D9E8CC"/>
        <w:ind w:left="0"/>
      </w:pPr>
      <w:r w:rsidRPr="00BB6C40">
        <w:t>For more detailed activity instructions, click the link above.</w:t>
      </w:r>
    </w:p>
    <w:p w:rsidR="00743A2D" w:rsidRDefault="00743A2D" w:rsidP="00743A2D">
      <w:pPr>
        <w:rPr>
          <w:sz w:val="4"/>
          <w:szCs w:val="4"/>
        </w:rPr>
      </w:pPr>
    </w:p>
    <w:p w:rsidR="00743A2D" w:rsidRDefault="00743A2D" w:rsidP="00743A2D">
      <w:pPr>
        <w:rPr>
          <w:sz w:val="4"/>
          <w:szCs w:val="4"/>
        </w:rPr>
      </w:pPr>
    </w:p>
    <w:p w:rsidR="00743A2D" w:rsidRDefault="00743A2D" w:rsidP="00743A2D">
      <w:pPr>
        <w:rPr>
          <w:sz w:val="4"/>
          <w:szCs w:val="4"/>
        </w:rPr>
      </w:pPr>
    </w:p>
    <w:tbl>
      <w:tblPr>
        <w:tblW w:w="0" w:type="auto"/>
        <w:tblInd w:w="108" w:type="dxa"/>
        <w:tblBorders>
          <w:top w:val="single" w:sz="24" w:space="0" w:color="91993E"/>
          <w:bottom w:val="single" w:sz="24" w:space="0" w:color="91993E"/>
        </w:tblBorders>
        <w:shd w:val="clear" w:color="auto" w:fill="D5DAA2"/>
        <w:tblLook w:val="04A0" w:firstRow="1" w:lastRow="0" w:firstColumn="1" w:lastColumn="0" w:noHBand="0" w:noVBand="1"/>
      </w:tblPr>
      <w:tblGrid>
        <w:gridCol w:w="1530"/>
        <w:gridCol w:w="8658"/>
      </w:tblGrid>
      <w:tr w:rsidR="008105E6" w:rsidTr="008105E6">
        <w:trPr>
          <w:trHeight w:val="1394"/>
        </w:trPr>
        <w:tc>
          <w:tcPr>
            <w:tcW w:w="1530" w:type="dxa"/>
            <w:shd w:val="clear" w:color="auto" w:fill="EBEED5"/>
            <w:vAlign w:val="center"/>
          </w:tcPr>
          <w:p w:rsidR="00743A2D" w:rsidRDefault="0098134E" w:rsidP="008105E6">
            <w:pPr>
              <w:pStyle w:val="SP-SLIDEBullet1AM"/>
              <w:keepNext/>
              <w:keepLines/>
              <w:numPr>
                <w:ilvl w:val="0"/>
                <w:numId w:val="0"/>
              </w:numPr>
              <w:jc w:val="center"/>
            </w:pPr>
            <w:r>
              <w:rPr>
                <w:noProof/>
                <w:lang w:val="en-US"/>
              </w:rPr>
              <w:drawing>
                <wp:inline distT="0" distB="0" distL="0" distR="0" wp14:anchorId="58B6E512" wp14:editId="7B7ECF82">
                  <wp:extent cx="771525" cy="675640"/>
                  <wp:effectExtent l="0" t="0" r="9525" b="0"/>
                  <wp:docPr id="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71525" cy="675640"/>
                          </a:xfrm>
                          <a:prstGeom prst="rect">
                            <a:avLst/>
                          </a:prstGeom>
                          <a:noFill/>
                          <a:ln>
                            <a:noFill/>
                          </a:ln>
                        </pic:spPr>
                      </pic:pic>
                    </a:graphicData>
                  </a:graphic>
                </wp:inline>
              </w:drawing>
            </w:r>
          </w:p>
        </w:tc>
        <w:tc>
          <w:tcPr>
            <w:tcW w:w="8658" w:type="dxa"/>
            <w:shd w:val="clear" w:color="auto" w:fill="EBEED5"/>
          </w:tcPr>
          <w:p w:rsidR="00743A2D" w:rsidRPr="001035A2" w:rsidRDefault="00743A2D" w:rsidP="008105E6">
            <w:pPr>
              <w:pStyle w:val="SP-LessonsLearned"/>
              <w:keepNext/>
              <w:shd w:val="clear" w:color="auto" w:fill="auto"/>
              <w:ind w:left="0"/>
            </w:pPr>
            <w:r w:rsidRPr="008105E6">
              <w:rPr>
                <w:b/>
                <w:i w:val="0"/>
                <w:color w:val="91993E"/>
              </w:rPr>
              <w:t>Lessons Learned:</w:t>
            </w:r>
            <w:r w:rsidRPr="008105E6">
              <w:rPr>
                <w:color w:val="91993E"/>
              </w:rPr>
              <w:t xml:space="preserve"> </w:t>
            </w:r>
            <w:r w:rsidRPr="001035A2">
              <w:t>Interactive facilitation methods (role play, competition) help participants think about nutrition-sensitive agriculture concepts more concretely. Additionally, specific activities can help draw out contextually specific information. For example, when we created daily activity charts for each member of the household in India, assumptions about how men and women spend their days helped reveal how local beliefs and practices affect family members’ nutrition.</w:t>
            </w:r>
          </w:p>
        </w:tc>
      </w:tr>
    </w:tbl>
    <w:p w:rsidR="00743A2D" w:rsidRPr="00BB6C40" w:rsidRDefault="00743A2D" w:rsidP="00743A2D">
      <w:pPr>
        <w:rPr>
          <w:sz w:val="4"/>
          <w:szCs w:val="4"/>
        </w:rPr>
      </w:pPr>
    </w:p>
    <w:p w:rsidR="00743A2D" w:rsidRDefault="00743A2D" w:rsidP="00743A2D">
      <w:pPr>
        <w:rPr>
          <w:sz w:val="4"/>
          <w:szCs w:val="4"/>
        </w:rPr>
      </w:pPr>
    </w:p>
    <w:p w:rsidR="00C37E7B" w:rsidRDefault="00C37E7B" w:rsidP="00743A2D">
      <w:pPr>
        <w:rPr>
          <w:sz w:val="4"/>
          <w:szCs w:val="4"/>
        </w:rPr>
      </w:pPr>
    </w:p>
    <w:p w:rsidR="00C37E7B" w:rsidRDefault="00C37E7B" w:rsidP="00743A2D">
      <w:pPr>
        <w:rPr>
          <w:sz w:val="4"/>
          <w:szCs w:val="4"/>
        </w:rPr>
      </w:pPr>
    </w:p>
    <w:p w:rsidR="00C37E7B" w:rsidRDefault="00C37E7B" w:rsidP="00743A2D">
      <w:pPr>
        <w:rPr>
          <w:sz w:val="4"/>
          <w:szCs w:val="4"/>
        </w:rPr>
      </w:pPr>
    </w:p>
    <w:p w:rsidR="00C37E7B" w:rsidRPr="00BB6C40" w:rsidRDefault="00C37E7B" w:rsidP="00743A2D">
      <w:pPr>
        <w:rPr>
          <w:sz w:val="4"/>
          <w:szCs w:val="4"/>
        </w:rPr>
      </w:pPr>
    </w:p>
    <w:p w:rsidR="00743A2D" w:rsidRPr="00BB6C40" w:rsidRDefault="00743A2D" w:rsidP="00743A2D">
      <w:pPr>
        <w:rPr>
          <w:sz w:val="2"/>
          <w:szCs w:val="2"/>
        </w:rPr>
      </w:pPr>
    </w:p>
    <w:p w:rsidR="00743A2D" w:rsidRPr="00743A2D" w:rsidRDefault="00743A2D" w:rsidP="00743A2D">
      <w:pPr>
        <w:pStyle w:val="SP-ActivityDescription"/>
        <w:shd w:val="clear" w:color="auto" w:fill="47652D"/>
        <w:ind w:left="0"/>
        <w:rPr>
          <w:color w:val="FFFFFF"/>
        </w:rPr>
      </w:pPr>
      <w:r w:rsidRPr="00743A2D">
        <w:rPr>
          <w:b/>
          <w:i w:val="0"/>
          <w:color w:val="FFFFFF"/>
        </w:rPr>
        <w:lastRenderedPageBreak/>
        <w:t>Slide 13</w:t>
      </w:r>
      <w:r w:rsidRPr="00743A2D">
        <w:rPr>
          <w:b/>
          <w:color w:val="FFFFFF"/>
        </w:rPr>
        <w:t xml:space="preserve">     Recommended Exercise:</w:t>
      </w:r>
      <w:r w:rsidRPr="00743A2D">
        <w:rPr>
          <w:color w:val="FFFFFF"/>
        </w:rPr>
        <w:t xml:space="preserve"> </w:t>
      </w:r>
      <w:hyperlink w:anchor="Activity_What_Mothers_Children_Need" w:history="1">
        <w:r w:rsidRPr="00743A2D">
          <w:rPr>
            <w:rStyle w:val="Hyperlink"/>
            <w:color w:val="FFFFFF"/>
          </w:rPr>
          <w:t>What Mothers and Children Need</w:t>
        </w:r>
      </w:hyperlink>
    </w:p>
    <w:p w:rsidR="00743A2D" w:rsidRPr="00BB6C40" w:rsidRDefault="00743A2D" w:rsidP="00743A2D">
      <w:pPr>
        <w:pStyle w:val="SP-ActivityDescription"/>
        <w:shd w:val="clear" w:color="auto" w:fill="D9E8CC"/>
        <w:ind w:left="0"/>
      </w:pPr>
      <w:r w:rsidRPr="00BB6C40">
        <w:t>Designed to focus on essential care practices for mother and child, this 20-minute activity uses illustrations to create a care map that details their needs, followed by an analysis of common practices in the community. This activity is well-suited for community-level and national-level participants.</w:t>
      </w:r>
    </w:p>
    <w:p w:rsidR="00743A2D" w:rsidRPr="00BB6C40" w:rsidRDefault="00743A2D" w:rsidP="00743A2D">
      <w:pPr>
        <w:pStyle w:val="SP-ActivityDescription"/>
        <w:shd w:val="clear" w:color="auto" w:fill="D9E8CC"/>
        <w:ind w:left="0"/>
      </w:pPr>
      <w:r w:rsidRPr="00BB6C40">
        <w:t>For more detailed activity instructions, click on the link above</w:t>
      </w:r>
    </w:p>
    <w:p w:rsidR="00743A2D" w:rsidRDefault="00743A2D" w:rsidP="00743A2D">
      <w:pPr>
        <w:pStyle w:val="SP-SlideLineAM"/>
      </w:pPr>
    </w:p>
    <w:p w:rsidR="00743A2D" w:rsidRPr="003D4576" w:rsidRDefault="00743A2D" w:rsidP="00743A2D">
      <w:pPr>
        <w:pStyle w:val="SP-SlideLineAM"/>
        <w:rPr>
          <w:b w:val="0"/>
          <w:i/>
        </w:rPr>
      </w:pPr>
      <w:r w:rsidRPr="00BB6C40">
        <w:t xml:space="preserve">Slide </w:t>
      </w:r>
      <w:r>
        <w:t>14</w:t>
      </w:r>
      <w:r w:rsidRPr="00BB6C40">
        <w:tab/>
        <w:t>The Cycle of Malnutrition</w:t>
      </w:r>
      <w:r>
        <w:t xml:space="preserve"> </w:t>
      </w:r>
      <w:r>
        <w:rPr>
          <w:b w:val="0"/>
          <w:i/>
        </w:rPr>
        <w:t>(animated slide)</w:t>
      </w:r>
    </w:p>
    <w:p w:rsidR="00743A2D" w:rsidRPr="00BB6C40" w:rsidRDefault="00743A2D" w:rsidP="00743A2D">
      <w:pPr>
        <w:pStyle w:val="SP-SLIDEBullet1AM"/>
      </w:pPr>
      <w:r w:rsidRPr="00BB6C40">
        <w:t>In addition to the overall health of the infant and mother, we see another nutrition issue that is important. Malnutrition can be cyclical.</w:t>
      </w:r>
    </w:p>
    <w:p w:rsidR="00743A2D" w:rsidRPr="00BB6C40" w:rsidRDefault="00743A2D" w:rsidP="00743A2D">
      <w:pPr>
        <w:pStyle w:val="SP-SLIDEBullet1AM"/>
      </w:pPr>
      <w:r w:rsidRPr="00BB6C40">
        <w:t xml:space="preserve">It can start with an undernourished pregnant woman. What are the consequences of being undernourished at this stage? </w:t>
      </w:r>
    </w:p>
    <w:p w:rsidR="00743A2D" w:rsidRPr="00BB6C40" w:rsidRDefault="00743A2D" w:rsidP="00743A2D">
      <w:pPr>
        <w:pStyle w:val="SP-SLIDEBullet2AM"/>
      </w:pPr>
      <w:r>
        <w:t>The mother does not</w:t>
      </w:r>
      <w:r w:rsidRPr="00BB6C40">
        <w:t xml:space="preserve"> get the nutrition her body needs, so very often, we find that …</w:t>
      </w:r>
    </w:p>
    <w:p w:rsidR="00743A2D" w:rsidRPr="00BB6C40" w:rsidRDefault="00743A2D" w:rsidP="00743A2D">
      <w:pPr>
        <w:pStyle w:val="SP-SLIDEBullet1AM"/>
      </w:pPr>
      <w:r w:rsidRPr="00BB6C40">
        <w:t xml:space="preserve">Her infant is also undernourished. What are the consequences here? </w:t>
      </w:r>
    </w:p>
    <w:p w:rsidR="00743A2D" w:rsidRPr="00BB6C40" w:rsidRDefault="00743A2D" w:rsidP="00743A2D">
      <w:pPr>
        <w:pStyle w:val="SP-SLIDEBullet2AM"/>
      </w:pPr>
      <w:r w:rsidRPr="00BB6C40">
        <w:t>All too often, that undernourished infant grows up to become …</w:t>
      </w:r>
    </w:p>
    <w:p w:rsidR="00743A2D" w:rsidRPr="00BB6C40" w:rsidRDefault="00743A2D" w:rsidP="00743A2D">
      <w:pPr>
        <w:pStyle w:val="SP-SLIDEBullet1AM"/>
      </w:pPr>
      <w:r w:rsidRPr="00BB6C40">
        <w:t xml:space="preserve">An undernourished child. And the consequences here? </w:t>
      </w:r>
    </w:p>
    <w:p w:rsidR="00743A2D" w:rsidRPr="00BB6C40" w:rsidRDefault="00743A2D" w:rsidP="00743A2D">
      <w:pPr>
        <w:pStyle w:val="SP-SLIDEBullet2AM"/>
      </w:pPr>
      <w:r w:rsidRPr="00BB6C40">
        <w:t xml:space="preserve">This child grows up to become an undernourished adolescent. What are the consequences of being undernourished during adolescence? </w:t>
      </w:r>
      <w:r>
        <w:t>The adolescent</w:t>
      </w:r>
      <w:r w:rsidRPr="00BB6C40">
        <w:t xml:space="preserve"> may grow up to become …</w:t>
      </w:r>
    </w:p>
    <w:p w:rsidR="00743A2D" w:rsidRPr="00BB6C40" w:rsidRDefault="00743A2D" w:rsidP="00743A2D">
      <w:pPr>
        <w:pStyle w:val="SP-SLIDEBullet1AM"/>
      </w:pPr>
      <w:r w:rsidRPr="00BB6C40">
        <w:t>An undernourished adult woman, who may continue to be undernourished through her own pregnancy.</w:t>
      </w:r>
    </w:p>
    <w:p w:rsidR="00743A2D" w:rsidRPr="00BB6C40" w:rsidRDefault="00743A2D" w:rsidP="00743A2D">
      <w:pPr>
        <w:pStyle w:val="SP-SLIDEBullet1AM"/>
      </w:pPr>
      <w:r w:rsidRPr="00BB6C40">
        <w:t>When an undernourished adolescent becomes pregnant, the cycle can be shortened even more:</w:t>
      </w:r>
    </w:p>
    <w:p w:rsidR="00743A2D" w:rsidRPr="00BB6C40" w:rsidRDefault="00743A2D" w:rsidP="00743A2D">
      <w:pPr>
        <w:pStyle w:val="SP-SLIDEBullet2AM"/>
      </w:pPr>
      <w:r w:rsidRPr="00BB6C40">
        <w:t xml:space="preserve">The teenage mother and the growing baby compete for nutrients. </w:t>
      </w:r>
    </w:p>
    <w:p w:rsidR="00743A2D" w:rsidRPr="00BB6C40" w:rsidRDefault="00743A2D" w:rsidP="00743A2D">
      <w:pPr>
        <w:pStyle w:val="SP-SLIDEBullet2AM"/>
      </w:pPr>
      <w:r w:rsidRPr="00BB6C40">
        <w:t>The teenage</w:t>
      </w:r>
      <w:r>
        <w:t>r</w:t>
      </w:r>
      <w:r w:rsidRPr="00BB6C40">
        <w:t xml:space="preserve"> is at risk for a more difficult labor and higher rates of maternal mortality.</w:t>
      </w:r>
    </w:p>
    <w:p w:rsidR="00743A2D" w:rsidRDefault="00743A2D" w:rsidP="00743A2D">
      <w:pPr>
        <w:pStyle w:val="SP-4BulletAM"/>
        <w:tabs>
          <w:tab w:val="clear" w:pos="1080"/>
        </w:tabs>
        <w:spacing w:after="240"/>
      </w:pPr>
      <w:r w:rsidRPr="00BB6C40">
        <w:t>We</w:t>
      </w:r>
      <w:r>
        <w:t xml:space="preserve"> ar</w:t>
      </w:r>
      <w:r w:rsidRPr="00BB6C40">
        <w:t>e here to work together to explore the many opportunities to break this cycle at each stage.</w:t>
      </w:r>
    </w:p>
    <w:p w:rsidR="00743A2D" w:rsidRDefault="00743A2D" w:rsidP="00743A2D">
      <w:pPr>
        <w:pStyle w:val="SP-4BulletAM"/>
        <w:numPr>
          <w:ilvl w:val="0"/>
          <w:numId w:val="0"/>
        </w:numPr>
        <w:spacing w:after="240"/>
        <w:ind w:left="1080"/>
      </w:pPr>
    </w:p>
    <w:tbl>
      <w:tblPr>
        <w:tblW w:w="0" w:type="auto"/>
        <w:tblInd w:w="108" w:type="dxa"/>
        <w:tblBorders>
          <w:top w:val="single" w:sz="8" w:space="0" w:color="E28432"/>
          <w:left w:val="single" w:sz="48" w:space="0" w:color="E28432"/>
          <w:bottom w:val="single" w:sz="8" w:space="0" w:color="E28432"/>
          <w:right w:val="single" w:sz="8" w:space="0" w:color="E28432"/>
        </w:tblBorders>
        <w:shd w:val="clear" w:color="auto" w:fill="EDB583"/>
        <w:tblLook w:val="04A0" w:firstRow="1" w:lastRow="0" w:firstColumn="1" w:lastColumn="0" w:noHBand="0" w:noVBand="1"/>
      </w:tblPr>
      <w:tblGrid>
        <w:gridCol w:w="1530"/>
        <w:gridCol w:w="8658"/>
      </w:tblGrid>
      <w:tr w:rsidR="008105E6" w:rsidTr="008105E6">
        <w:trPr>
          <w:trHeight w:val="1160"/>
        </w:trPr>
        <w:tc>
          <w:tcPr>
            <w:tcW w:w="1530" w:type="dxa"/>
            <w:shd w:val="clear" w:color="auto" w:fill="F9E6D5"/>
            <w:vAlign w:val="center"/>
          </w:tcPr>
          <w:p w:rsidR="00743A2D" w:rsidRDefault="0098134E" w:rsidP="008105E6">
            <w:pPr>
              <w:pStyle w:val="SP-SLIDEBullet1AM"/>
              <w:numPr>
                <w:ilvl w:val="0"/>
                <w:numId w:val="0"/>
              </w:numPr>
              <w:jc w:val="center"/>
            </w:pPr>
            <w:r>
              <w:rPr>
                <w:noProof/>
                <w:lang w:val="en-US"/>
              </w:rPr>
              <w:drawing>
                <wp:inline distT="0" distB="0" distL="0" distR="0" wp14:anchorId="4AEBA49D" wp14:editId="4D16F493">
                  <wp:extent cx="612736" cy="582541"/>
                  <wp:effectExtent l="76200" t="76200" r="0" b="84455"/>
                  <wp:docPr id="9" name="Picture 17" descr="C:\Users\shogan\AppData\Local\Microsoft\Windows\Temporary Internet Files\Content.Word\noun_8155_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Users\shogan\AppData\Local\Microsoft\Windows\Temporary Internet Files\Content.Word\noun_8155_cc.png"/>
                          <pic:cNvPicPr>
                            <a:picLocks noChangeAspect="1" noChangeArrowheads="1"/>
                          </pic:cNvPicPr>
                        </pic:nvPicPr>
                        <pic:blipFill>
                          <a:blip r:embed="rId24">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20751601">
                            <a:off x="0" y="0"/>
                            <a:ext cx="612140" cy="582295"/>
                          </a:xfrm>
                          <a:prstGeom prst="rect">
                            <a:avLst/>
                          </a:prstGeom>
                          <a:noFill/>
                          <a:ln>
                            <a:noFill/>
                          </a:ln>
                        </pic:spPr>
                      </pic:pic>
                    </a:graphicData>
                  </a:graphic>
                </wp:inline>
              </w:drawing>
            </w:r>
          </w:p>
        </w:tc>
        <w:tc>
          <w:tcPr>
            <w:tcW w:w="8658" w:type="dxa"/>
            <w:shd w:val="clear" w:color="auto" w:fill="F9E6D5"/>
            <w:vAlign w:val="center"/>
          </w:tcPr>
          <w:p w:rsidR="00743A2D" w:rsidRPr="001035A2" w:rsidRDefault="00743A2D" w:rsidP="008105E6">
            <w:pPr>
              <w:pStyle w:val="SP-facilitatornote"/>
              <w:shd w:val="clear" w:color="auto" w:fill="auto"/>
              <w:spacing w:before="40"/>
              <w:ind w:left="0"/>
            </w:pPr>
            <w:r w:rsidRPr="008105E6">
              <w:rPr>
                <w:b/>
                <w:i w:val="0"/>
                <w:color w:val="E28432"/>
              </w:rPr>
              <w:t>Facilitator Note:</w:t>
            </w:r>
            <w:r w:rsidRPr="008105E6">
              <w:rPr>
                <w:color w:val="E28432"/>
              </w:rPr>
              <w:t xml:space="preserve"> </w:t>
            </w:r>
            <w:r w:rsidRPr="001035A2">
              <w:t>Hand out the “Breaking the Cycle of Malnutrition” summary.</w:t>
            </w:r>
          </w:p>
        </w:tc>
      </w:tr>
    </w:tbl>
    <w:p w:rsidR="00743A2D" w:rsidRPr="00BB6C40" w:rsidRDefault="00743A2D" w:rsidP="00743A2D">
      <w:pPr>
        <w:pStyle w:val="SP-4BulletAM"/>
        <w:numPr>
          <w:ilvl w:val="0"/>
          <w:numId w:val="0"/>
        </w:numPr>
        <w:ind w:left="1080" w:hanging="360"/>
      </w:pPr>
    </w:p>
    <w:tbl>
      <w:tblPr>
        <w:tblW w:w="0" w:type="auto"/>
        <w:tblInd w:w="108" w:type="dxa"/>
        <w:tblBorders>
          <w:top w:val="single" w:sz="24" w:space="0" w:color="91993E"/>
          <w:bottom w:val="single" w:sz="24" w:space="0" w:color="91993E"/>
        </w:tblBorders>
        <w:shd w:val="clear" w:color="auto" w:fill="D5DAA2"/>
        <w:tblLook w:val="04A0" w:firstRow="1" w:lastRow="0" w:firstColumn="1" w:lastColumn="0" w:noHBand="0" w:noVBand="1"/>
      </w:tblPr>
      <w:tblGrid>
        <w:gridCol w:w="1530"/>
        <w:gridCol w:w="8658"/>
      </w:tblGrid>
      <w:tr w:rsidR="008105E6" w:rsidTr="008105E6">
        <w:trPr>
          <w:trHeight w:val="1394"/>
        </w:trPr>
        <w:tc>
          <w:tcPr>
            <w:tcW w:w="1530" w:type="dxa"/>
            <w:shd w:val="clear" w:color="auto" w:fill="EBEED5"/>
            <w:vAlign w:val="center"/>
          </w:tcPr>
          <w:p w:rsidR="00743A2D" w:rsidRDefault="0098134E" w:rsidP="008105E6">
            <w:pPr>
              <w:pStyle w:val="SP-SLIDEBullet1AM"/>
              <w:keepNext/>
              <w:keepLines/>
              <w:numPr>
                <w:ilvl w:val="0"/>
                <w:numId w:val="0"/>
              </w:numPr>
              <w:jc w:val="center"/>
            </w:pPr>
            <w:r>
              <w:rPr>
                <w:noProof/>
                <w:lang w:val="en-US"/>
              </w:rPr>
              <w:drawing>
                <wp:inline distT="0" distB="0" distL="0" distR="0" wp14:anchorId="04B18791" wp14:editId="29AA8930">
                  <wp:extent cx="771525" cy="675640"/>
                  <wp:effectExtent l="0" t="0" r="9525" b="0"/>
                  <wp:docPr id="10"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71525" cy="675640"/>
                          </a:xfrm>
                          <a:prstGeom prst="rect">
                            <a:avLst/>
                          </a:prstGeom>
                          <a:noFill/>
                          <a:ln>
                            <a:noFill/>
                          </a:ln>
                        </pic:spPr>
                      </pic:pic>
                    </a:graphicData>
                  </a:graphic>
                </wp:inline>
              </w:drawing>
            </w:r>
          </w:p>
        </w:tc>
        <w:tc>
          <w:tcPr>
            <w:tcW w:w="8658" w:type="dxa"/>
            <w:shd w:val="clear" w:color="auto" w:fill="EBEED5"/>
          </w:tcPr>
          <w:p w:rsidR="00743A2D" w:rsidRPr="001035A2" w:rsidRDefault="00743A2D" w:rsidP="008105E6">
            <w:pPr>
              <w:pStyle w:val="SP-LessonsLearned"/>
              <w:keepNext/>
              <w:shd w:val="clear" w:color="auto" w:fill="auto"/>
              <w:ind w:left="0"/>
            </w:pPr>
            <w:r w:rsidRPr="008105E6">
              <w:rPr>
                <w:b/>
                <w:i w:val="0"/>
                <w:color w:val="91993E"/>
              </w:rPr>
              <w:t>Lessons Learned:</w:t>
            </w:r>
            <w:r w:rsidRPr="008105E6">
              <w:rPr>
                <w:color w:val="91993E"/>
              </w:rPr>
              <w:t xml:space="preserve"> </w:t>
            </w:r>
            <w:r w:rsidRPr="001035A2">
              <w:t>Context-specific examples are especially important for explaining nutrition. Current research on malnutrition in the activity area is essential for appropriately illustrating nutrition-sensitive agriculture concepts. For example, during a SPRING training workshop in Guinea, participants mentioned cowpeas as a nutrient-rich, locally available food that many pregnant and lactating mothers already consume and find appealing. The facilitator incorporated this locally available nutritious food into the training sessions by talking about methods of incorporating more cowpeas into the regular diets of pregnant and lactating women.</w:t>
            </w:r>
          </w:p>
        </w:tc>
      </w:tr>
    </w:tbl>
    <w:p w:rsidR="00743A2D" w:rsidRPr="00BB6C40" w:rsidRDefault="00743A2D" w:rsidP="00743A2D">
      <w:pPr>
        <w:rPr>
          <w:sz w:val="2"/>
          <w:szCs w:val="2"/>
        </w:rPr>
      </w:pPr>
    </w:p>
    <w:p w:rsidR="00743A2D" w:rsidRDefault="00743A2D" w:rsidP="00743A2D"/>
    <w:p w:rsidR="00C37E7B" w:rsidRPr="00BB6C40" w:rsidRDefault="00C37E7B" w:rsidP="00743A2D"/>
    <w:tbl>
      <w:tblPr>
        <w:tblW w:w="0" w:type="auto"/>
        <w:jc w:val="center"/>
        <w:tblBorders>
          <w:top w:val="single" w:sz="18" w:space="0" w:color="47652D"/>
          <w:left w:val="single" w:sz="18" w:space="0" w:color="47652D"/>
          <w:bottom w:val="single" w:sz="18" w:space="0" w:color="47652D"/>
          <w:right w:val="single" w:sz="18" w:space="0" w:color="47652D"/>
        </w:tblBorders>
        <w:tblLook w:val="04A0" w:firstRow="1" w:lastRow="0" w:firstColumn="1" w:lastColumn="0" w:noHBand="0" w:noVBand="1"/>
      </w:tblPr>
      <w:tblGrid>
        <w:gridCol w:w="10296"/>
      </w:tblGrid>
      <w:tr w:rsidR="00743A2D" w:rsidRPr="00BB6C40" w:rsidTr="00743A2D">
        <w:trPr>
          <w:tblHeader/>
          <w:jc w:val="center"/>
        </w:trPr>
        <w:tc>
          <w:tcPr>
            <w:tcW w:w="0" w:type="auto"/>
            <w:shd w:val="clear" w:color="auto" w:fill="47652D"/>
          </w:tcPr>
          <w:p w:rsidR="00743A2D" w:rsidRPr="00743A2D" w:rsidRDefault="00743A2D" w:rsidP="002B323B">
            <w:pPr>
              <w:pStyle w:val="SP-Heading1"/>
              <w:rPr>
                <w:color w:val="FFFFFF"/>
              </w:rPr>
            </w:pPr>
            <w:bookmarkStart w:id="29" w:name="_Toc507687045"/>
            <w:bookmarkStart w:id="30" w:name="_Toc508723989"/>
            <w:r w:rsidRPr="00743A2D">
              <w:rPr>
                <w:color w:val="FFFFFF"/>
              </w:rPr>
              <w:lastRenderedPageBreak/>
              <w:t>Exercise: Breaking the Cycle of Malnutrition</w:t>
            </w:r>
            <w:bookmarkEnd w:id="29"/>
            <w:bookmarkEnd w:id="30"/>
          </w:p>
        </w:tc>
      </w:tr>
      <w:tr w:rsidR="00743A2D" w:rsidRPr="00BB6C40" w:rsidTr="00743A2D">
        <w:trPr>
          <w:jc w:val="center"/>
        </w:trPr>
        <w:tc>
          <w:tcPr>
            <w:tcW w:w="0" w:type="auto"/>
            <w:shd w:val="clear" w:color="auto" w:fill="auto"/>
          </w:tcPr>
          <w:p w:rsidR="00743A2D" w:rsidRPr="00743A2D" w:rsidRDefault="00743A2D" w:rsidP="002B323B">
            <w:pPr>
              <w:pStyle w:val="SP-TableSubHeaderRow"/>
              <w:rPr>
                <w:b/>
                <w:color w:val="000000"/>
                <w:lang w:val="en-US"/>
              </w:rPr>
            </w:pPr>
            <w:r w:rsidRPr="00743A2D">
              <w:rPr>
                <w:b/>
                <w:color w:val="000000"/>
                <w:lang w:val="en-US"/>
              </w:rPr>
              <w:t>About this Exercise</w:t>
            </w:r>
          </w:p>
          <w:p w:rsidR="00743A2D" w:rsidRPr="00BB6C40" w:rsidRDefault="00743A2D" w:rsidP="002B323B">
            <w:pPr>
              <w:pStyle w:val="SP-SLIDEBullet1AM"/>
              <w:ind w:left="360"/>
            </w:pPr>
            <w:r w:rsidRPr="00BB6C40">
              <w:rPr>
                <w:b/>
              </w:rPr>
              <w:t>Goal:</w:t>
            </w:r>
            <w:r w:rsidRPr="00BB6C40">
              <w:t xml:space="preserve">  Discuss strategies for breaking the cycle of malnutrition at each stage of life.</w:t>
            </w:r>
          </w:p>
          <w:p w:rsidR="00743A2D" w:rsidRPr="00BB6C40" w:rsidRDefault="00743A2D" w:rsidP="002B323B">
            <w:pPr>
              <w:pStyle w:val="SP-SLIDEBullet1AM"/>
              <w:ind w:left="360"/>
            </w:pPr>
            <w:r w:rsidRPr="00BB6C40">
              <w:rPr>
                <w:b/>
              </w:rPr>
              <w:t>Duration:</w:t>
            </w:r>
            <w:r w:rsidRPr="00BB6C40">
              <w:t xml:space="preserve"> 30 minutes</w:t>
            </w:r>
          </w:p>
          <w:p w:rsidR="00743A2D" w:rsidRPr="00BB6C40" w:rsidRDefault="00743A2D" w:rsidP="002B323B">
            <w:pPr>
              <w:pStyle w:val="SP-SLIDEBullet1AM"/>
              <w:ind w:left="360"/>
              <w:rPr>
                <w:b/>
              </w:rPr>
            </w:pPr>
            <w:r w:rsidRPr="00B80A1B">
              <w:rPr>
                <w:b/>
              </w:rPr>
              <w:t>Materials</w:t>
            </w:r>
            <w:r w:rsidRPr="00BB6C40">
              <w:rPr>
                <w:b/>
                <w:i/>
              </w:rPr>
              <w:t xml:space="preserve">: </w:t>
            </w:r>
            <w:r w:rsidRPr="00BB6C40">
              <w:t>Flipchart paper</w:t>
            </w:r>
          </w:p>
          <w:p w:rsidR="00743A2D" w:rsidRPr="00BB6C40" w:rsidRDefault="00743A2D" w:rsidP="002B323B">
            <w:pPr>
              <w:pStyle w:val="SP-SLIDEBullet1AM"/>
              <w:ind w:left="360"/>
            </w:pPr>
            <w:r w:rsidRPr="00BB6C40">
              <w:rPr>
                <w:b/>
              </w:rPr>
              <w:t>Preparation</w:t>
            </w:r>
            <w:r w:rsidRPr="00BB6C40">
              <w:t>: On three pages of flipchart paper, write the headings (one heading per page): Infants and Young Children, Adolescence</w:t>
            </w:r>
            <w:r>
              <w:t>,</w:t>
            </w:r>
            <w:r w:rsidRPr="00BB6C40">
              <w:t xml:space="preserve"> and Adult Woman.</w:t>
            </w:r>
          </w:p>
        </w:tc>
      </w:tr>
      <w:tr w:rsidR="00743A2D" w:rsidRPr="00BB6C40" w:rsidTr="00743A2D">
        <w:trPr>
          <w:jc w:val="center"/>
        </w:trPr>
        <w:tc>
          <w:tcPr>
            <w:tcW w:w="0" w:type="auto"/>
            <w:shd w:val="clear" w:color="auto" w:fill="auto"/>
          </w:tcPr>
          <w:p w:rsidR="00743A2D" w:rsidRPr="00BB6C40" w:rsidRDefault="00743A2D" w:rsidP="002B323B">
            <w:pPr>
              <w:pStyle w:val="SP-TableText"/>
              <w:rPr>
                <w:b/>
                <w:lang w:val="en-US"/>
              </w:rPr>
            </w:pPr>
            <w:r w:rsidRPr="00BB6C40">
              <w:rPr>
                <w:b/>
              </w:rPr>
              <w:t>Exercise Instructions</w:t>
            </w:r>
          </w:p>
          <w:p w:rsidR="00743A2D" w:rsidRPr="00BB6C40" w:rsidRDefault="00743A2D" w:rsidP="002B323B">
            <w:pPr>
              <w:pStyle w:val="SP-SLIDEBullet1AM"/>
            </w:pPr>
            <w:r w:rsidRPr="00BB6C40">
              <w:t>Divide the training group into three teams. Assign one stage of life to each group.</w:t>
            </w:r>
          </w:p>
          <w:p w:rsidR="00743A2D" w:rsidRPr="00BB6C40" w:rsidRDefault="00743A2D" w:rsidP="002B323B">
            <w:pPr>
              <w:pStyle w:val="SP-SLIDEBullet1AM"/>
            </w:pPr>
            <w:r w:rsidRPr="00BB6C40">
              <w:t>Give the following instructions:</w:t>
            </w:r>
          </w:p>
          <w:p w:rsidR="00743A2D" w:rsidRPr="00BB6C40" w:rsidRDefault="00743A2D" w:rsidP="002B323B">
            <w:pPr>
              <w:pStyle w:val="SP-SLIDEBullet2AM"/>
            </w:pPr>
            <w:r w:rsidRPr="00BB6C40">
              <w:t>Consider the stage of life that you were given</w:t>
            </w:r>
            <w:r>
              <w:t xml:space="preserve">. </w:t>
            </w:r>
            <w:r w:rsidRPr="00BB6C40">
              <w:t>What can be done at this age to ensure that the child/adolescent/adult woman is well nourished?</w:t>
            </w:r>
          </w:p>
          <w:p w:rsidR="00743A2D" w:rsidRPr="00BB6C40" w:rsidRDefault="00743A2D" w:rsidP="002B323B">
            <w:pPr>
              <w:pStyle w:val="SP-SLIDEBullet2AM"/>
            </w:pPr>
            <w:r w:rsidRPr="00BB6C40">
              <w:t>Take about 10 minutes to brainstorm key practices. Note these key practices on your sheet of flipchart paper.</w:t>
            </w:r>
          </w:p>
          <w:p w:rsidR="00743A2D" w:rsidRPr="00BB6C40" w:rsidRDefault="00743A2D" w:rsidP="002B323B">
            <w:pPr>
              <w:pStyle w:val="SP-SLIDEBullet1AM"/>
            </w:pPr>
            <w:r w:rsidRPr="00BB6C40">
              <w:t>As teams brainstorm, the facilitator should circulate among the groups, encouraging them to consider practices related to diet, preventing illness, addressing illness</w:t>
            </w:r>
            <w:r>
              <w:t>,</w:t>
            </w:r>
            <w:r w:rsidRPr="00BB6C40">
              <w:t xml:space="preserve"> and other practices that could </w:t>
            </w:r>
            <w:r>
              <w:t xml:space="preserve">help or harm a woman’s health. </w:t>
            </w:r>
          </w:p>
          <w:p w:rsidR="00743A2D" w:rsidRPr="00BB6C40" w:rsidRDefault="00743A2D" w:rsidP="002B323B">
            <w:pPr>
              <w:pStyle w:val="SP-SLIDEBullet1AM"/>
            </w:pPr>
            <w:r w:rsidRPr="00BB6C40">
              <w:t xml:space="preserve">Give each group </w:t>
            </w:r>
            <w:r>
              <w:t>five</w:t>
            </w:r>
            <w:r w:rsidRPr="00BB6C40">
              <w:t xml:space="preserve"> minutes to share their responses</w:t>
            </w:r>
            <w:r>
              <w:t xml:space="preserve">. </w:t>
            </w:r>
            <w:r w:rsidRPr="00BB6C40">
              <w:t xml:space="preserve">Ensure that the items </w:t>
            </w:r>
            <w:r>
              <w:t>in the answer key below a</w:t>
            </w:r>
            <w:r w:rsidRPr="00BB6C40">
              <w:t>re mentioned for each group</w:t>
            </w:r>
            <w:r>
              <w:t>.</w:t>
            </w:r>
          </w:p>
          <w:p w:rsidR="00743A2D" w:rsidRPr="00BB6C40" w:rsidRDefault="00743A2D" w:rsidP="002B323B">
            <w:pPr>
              <w:pStyle w:val="SP-TableText"/>
              <w:rPr>
                <w:b/>
                <w:lang w:val="en-US"/>
              </w:rPr>
            </w:pPr>
            <w:r w:rsidRPr="00BB6C40">
              <w:rPr>
                <w:b/>
                <w:lang w:val="en-US"/>
              </w:rPr>
              <w:t>Answer Key</w:t>
            </w:r>
          </w:p>
          <w:p w:rsidR="00743A2D" w:rsidRPr="00BB6C40" w:rsidRDefault="00743A2D" w:rsidP="002B323B">
            <w:pPr>
              <w:pStyle w:val="SP-SLIDEBullet1AM"/>
              <w:numPr>
                <w:ilvl w:val="0"/>
                <w:numId w:val="0"/>
              </w:numPr>
            </w:pPr>
            <w:r w:rsidRPr="00BB6C40">
              <w:t xml:space="preserve">Breaking the Cycle: Infants and </w:t>
            </w:r>
            <w:r>
              <w:t>Y</w:t>
            </w:r>
            <w:r w:rsidRPr="00BB6C40">
              <w:t xml:space="preserve">oung </w:t>
            </w:r>
            <w:r>
              <w:t>C</w:t>
            </w:r>
            <w:r w:rsidRPr="00BB6C40">
              <w:t>hildren</w:t>
            </w:r>
          </w:p>
          <w:p w:rsidR="00743A2D" w:rsidRPr="00BB6C40" w:rsidRDefault="00743A2D" w:rsidP="002B323B">
            <w:pPr>
              <w:pStyle w:val="SP-SLIDEBullet1AM"/>
            </w:pPr>
            <w:r w:rsidRPr="00BB6C40">
              <w:t xml:space="preserve">Encourage early initiation of breastfeeding, within </w:t>
            </w:r>
            <w:r>
              <w:t>one</w:t>
            </w:r>
            <w:r w:rsidRPr="00BB6C40">
              <w:t xml:space="preserve"> hour of birth. This helps establish breastfeeding practices early on, and ensures that babies receive colostrum, the “first milk” which is full of nutrients and antibodies to give babies the best start in life. </w:t>
            </w:r>
          </w:p>
          <w:p w:rsidR="00743A2D" w:rsidRPr="00BB6C40" w:rsidRDefault="00743A2D" w:rsidP="002B323B">
            <w:pPr>
              <w:pStyle w:val="SP-SLIDEBullet1AM"/>
            </w:pPr>
            <w:r w:rsidRPr="00BB6C40">
              <w:t>Practice exclusive breastfeeding until the child is 6 months</w:t>
            </w:r>
            <w:r>
              <w:t xml:space="preserve"> of age</w:t>
            </w:r>
            <w:r w:rsidRPr="00BB6C40">
              <w:t xml:space="preserve">. Exclusive breastfeeding means that no other foods or fluids are given to the baby, except for needed medicines. </w:t>
            </w:r>
          </w:p>
          <w:p w:rsidR="00743A2D" w:rsidRPr="00BB6C40" w:rsidRDefault="00743A2D" w:rsidP="002B323B">
            <w:pPr>
              <w:pStyle w:val="SP-SLIDEBullet1AM"/>
            </w:pPr>
            <w:r w:rsidRPr="00BB6C40">
              <w:t>Encourag</w:t>
            </w:r>
            <w:r>
              <w:t xml:space="preserve">e </w:t>
            </w:r>
            <w:r w:rsidRPr="00BB6C40">
              <w:t>timely introduction of complementary foods at 6 months</w:t>
            </w:r>
            <w:r>
              <w:t xml:space="preserve"> of age</w:t>
            </w:r>
            <w:r w:rsidRPr="00BB6C40">
              <w:t>, with continuation of breastfeeding up to 2 years or beyond. (No other food is needed in the first 6 months.)</w:t>
            </w:r>
          </w:p>
          <w:p w:rsidR="00743A2D" w:rsidRPr="00BB6C40" w:rsidRDefault="00743A2D" w:rsidP="002B323B">
            <w:pPr>
              <w:pStyle w:val="SP-SLIDEBullet1AM"/>
            </w:pPr>
            <w:r w:rsidRPr="00BB6C40">
              <w:t>Sick children require extra food and fluids to help them recover, and should be fed frequently during illness, and for 2 weeks after recovery.</w:t>
            </w:r>
          </w:p>
          <w:p w:rsidR="00743A2D" w:rsidRPr="00BB6C40" w:rsidRDefault="00743A2D" w:rsidP="002B323B">
            <w:pPr>
              <w:pStyle w:val="SP-SLIDEBullet1AM"/>
            </w:pPr>
            <w:r w:rsidRPr="00BB6C40">
              <w:t>Children with severe acute malnutrition are at immediate risk of mortality and should be taken to a health facility for assessment and treatment. Most of these children can then be treated at home using special therapeutic foods.</w:t>
            </w:r>
          </w:p>
          <w:p w:rsidR="00743A2D" w:rsidRPr="00BB6C40" w:rsidRDefault="00743A2D" w:rsidP="002B323B">
            <w:pPr>
              <w:pStyle w:val="SP-SLIDEBullet1AM"/>
            </w:pPr>
            <w:r w:rsidRPr="00BB6C40">
              <w:t>For the mother, using iodized salt in place of regular (non-iodized) salt helps ensure that the breastfeeding infant gets iodine, which is important for cognitive development.</w:t>
            </w:r>
          </w:p>
          <w:p w:rsidR="00743A2D" w:rsidRPr="00BB6C40" w:rsidRDefault="00743A2D" w:rsidP="002B323B">
            <w:pPr>
              <w:pStyle w:val="SP-SLIDEBullet1AM"/>
            </w:pPr>
            <w:r w:rsidRPr="00BB6C40">
              <w:t>The mother should attend growth monitoring, promotion and immunization sessions.</w:t>
            </w:r>
          </w:p>
          <w:p w:rsidR="00743A2D" w:rsidRPr="00BB6C40" w:rsidRDefault="00743A2D" w:rsidP="002B323B">
            <w:pPr>
              <w:pStyle w:val="SP-SLIDEBullet1AM"/>
            </w:pPr>
            <w:r w:rsidRPr="00BB6C40">
              <w:t>Pregnant women and children should use</w:t>
            </w:r>
            <w:r>
              <w:t xml:space="preserve"> insecticide-treated nets</w:t>
            </w:r>
            <w:r w:rsidRPr="00BB6C40">
              <w:t xml:space="preserve"> in areas where malaria infection occurs.</w:t>
            </w:r>
          </w:p>
          <w:p w:rsidR="00743A2D" w:rsidRPr="00BB6C40" w:rsidRDefault="00743A2D" w:rsidP="002B323B">
            <w:pPr>
              <w:pStyle w:val="SP-SLIDEBullet1AM"/>
            </w:pPr>
            <w:r w:rsidRPr="00BB6C40">
              <w:t>Regular clinic visits</w:t>
            </w:r>
            <w:r>
              <w:t xml:space="preserve"> are important</w:t>
            </w:r>
            <w:r w:rsidRPr="00BB6C40">
              <w:t xml:space="preserve"> for prevention and timely detection and treatment of common illnesses</w:t>
            </w:r>
            <w:r>
              <w:t>,</w:t>
            </w:r>
            <w:r w:rsidRPr="00BB6C40">
              <w:t xml:space="preserve"> such as pneumonia, diarrhea, and malaria, </w:t>
            </w:r>
            <w:r>
              <w:t>and for</w:t>
            </w:r>
            <w:r w:rsidRPr="00BB6C40">
              <w:t xml:space="preserve"> deworming.</w:t>
            </w:r>
          </w:p>
          <w:p w:rsidR="00743A2D" w:rsidRPr="00BB6C40" w:rsidRDefault="00743A2D" w:rsidP="002B323B">
            <w:pPr>
              <w:pStyle w:val="SP-SLIDEBullet1AM"/>
            </w:pPr>
            <w:r>
              <w:t xml:space="preserve">Vitamin A supplementation is recommended in areas where vitamin A deficiency is a public health problem. </w:t>
            </w:r>
          </w:p>
          <w:p w:rsidR="00743A2D" w:rsidRPr="00BB6C40" w:rsidRDefault="00743A2D" w:rsidP="002B323B">
            <w:pPr>
              <w:pStyle w:val="SP-TableText"/>
              <w:rPr>
                <w:i/>
              </w:rPr>
            </w:pPr>
            <w:r w:rsidRPr="00BB6C40">
              <w:rPr>
                <w:i/>
              </w:rPr>
              <w:lastRenderedPageBreak/>
              <w:t>Breaking the Cycle: Adolescence</w:t>
            </w:r>
          </w:p>
          <w:p w:rsidR="00743A2D" w:rsidRPr="00BB6C40" w:rsidRDefault="00743A2D" w:rsidP="002B323B">
            <w:pPr>
              <w:pStyle w:val="SP-SLIDEBullet1AM"/>
            </w:pPr>
            <w:r w:rsidRPr="00BB6C40">
              <w:t>Increas</w:t>
            </w:r>
            <w:r>
              <w:t>e</w:t>
            </w:r>
            <w:r w:rsidRPr="00BB6C40">
              <w:t xml:space="preserve"> food intake: Teenage girls need to eat at every meal.</w:t>
            </w:r>
          </w:p>
          <w:p w:rsidR="00743A2D" w:rsidRPr="00BB6C40" w:rsidRDefault="00743A2D" w:rsidP="002B323B">
            <w:pPr>
              <w:pStyle w:val="SP-SLIDEBullet1AM"/>
            </w:pPr>
            <w:r w:rsidRPr="00BB6C40">
              <w:t>Encourag</w:t>
            </w:r>
            <w:r>
              <w:t>e</w:t>
            </w:r>
            <w:r w:rsidRPr="00BB6C40">
              <w:t xml:space="preserve"> parents to give girls and boys equal access to education. Malnutrition decreases when girls and women receive more education.</w:t>
            </w:r>
          </w:p>
          <w:p w:rsidR="00743A2D" w:rsidRPr="00BB6C40" w:rsidRDefault="00743A2D" w:rsidP="002B323B">
            <w:pPr>
              <w:pStyle w:val="SP-SLIDEBullet1AM"/>
            </w:pPr>
            <w:r w:rsidRPr="00BB6C40">
              <w:t>Encourag</w:t>
            </w:r>
            <w:r>
              <w:t>e</w:t>
            </w:r>
            <w:r w:rsidRPr="00BB6C40">
              <w:t xml:space="preserve"> families to delay marriage for young girls.</w:t>
            </w:r>
          </w:p>
          <w:p w:rsidR="00743A2D" w:rsidRPr="00BB6C40" w:rsidRDefault="00743A2D" w:rsidP="002B323B">
            <w:pPr>
              <w:pStyle w:val="SP-SLIDEBullet1AM"/>
            </w:pPr>
            <w:r w:rsidRPr="00BB6C40">
              <w:t xml:space="preserve">Delay first pregnancy until the mother’s own growth is completed (usually 20–24 years of age) will help to reduce complications for the infant and mother. This may relate to delaying the age of marriage. </w:t>
            </w:r>
          </w:p>
          <w:p w:rsidR="00743A2D" w:rsidRPr="00BB6C40" w:rsidRDefault="00743A2D" w:rsidP="002B323B">
            <w:pPr>
              <w:pStyle w:val="SP-TableText"/>
              <w:rPr>
                <w:i/>
              </w:rPr>
            </w:pPr>
            <w:r w:rsidRPr="00BB6C40">
              <w:rPr>
                <w:i/>
              </w:rPr>
              <w:t>Breaking the Cycle: Adulthood</w:t>
            </w:r>
          </w:p>
          <w:p w:rsidR="00743A2D" w:rsidRPr="00BB6C40" w:rsidRDefault="00743A2D" w:rsidP="002B323B">
            <w:pPr>
              <w:pStyle w:val="SP-SLIDEBullet1AM"/>
            </w:pPr>
            <w:r w:rsidRPr="00BB6C40">
              <w:t xml:space="preserve">Visit a family planning center to discuss which family planning methods are available and most appropriate for the individual’s situation. Using a family planning method is important to adequately space births for the health of the mother and children. </w:t>
            </w:r>
            <w:r>
              <w:t>It is r</w:t>
            </w:r>
            <w:r w:rsidRPr="00BB6C40">
              <w:t xml:space="preserve">ecommended </w:t>
            </w:r>
            <w:r>
              <w:t>that women space pregnancies two years apart</w:t>
            </w:r>
            <w:r w:rsidRPr="00BB6C40">
              <w:t>.</w:t>
            </w:r>
          </w:p>
          <w:p w:rsidR="00743A2D" w:rsidRPr="00BB6C40" w:rsidRDefault="00743A2D" w:rsidP="002B323B">
            <w:pPr>
              <w:pStyle w:val="SP-SLIDEBullet1AM"/>
            </w:pPr>
            <w:r w:rsidRPr="00BB6C40">
              <w:t>Ensur</w:t>
            </w:r>
            <w:r>
              <w:t>e</w:t>
            </w:r>
            <w:r w:rsidRPr="00BB6C40">
              <w:t xml:space="preserve"> eight health system antenatal contacts. Updated WHO guidelines increased the recommended number of contacts a pregnant woman should have during her pregnancy from </w:t>
            </w:r>
            <w:r>
              <w:t>four to eight</w:t>
            </w:r>
            <w:r w:rsidRPr="00BB6C40">
              <w:t xml:space="preserve"> because of evidence that additional visits/contact reduces the risk of stillbirth. Antenatal care is a critical opportunity for health providers to deliver care, support</w:t>
            </w:r>
            <w:r>
              <w:t>,</w:t>
            </w:r>
            <w:r w:rsidRPr="00BB6C40">
              <w:t xml:space="preserve"> and information to pregnant women</w:t>
            </w:r>
            <w:r>
              <w:t xml:space="preserve"> (WHO 2016)</w:t>
            </w:r>
            <w:r w:rsidRPr="00BB6C40">
              <w:t>.</w:t>
            </w:r>
          </w:p>
          <w:p w:rsidR="00743A2D" w:rsidRPr="00BB6C40" w:rsidRDefault="00743A2D" w:rsidP="002B323B">
            <w:pPr>
              <w:pStyle w:val="SP-SLIDEBullet1AM"/>
            </w:pPr>
            <w:r w:rsidRPr="00BB6C40">
              <w:t>Increas</w:t>
            </w:r>
            <w:r>
              <w:t>e</w:t>
            </w:r>
            <w:r w:rsidRPr="00BB6C40">
              <w:t xml:space="preserve"> food intake during pregnancy and breastfeeding. During pregnancy</w:t>
            </w:r>
            <w:r>
              <w:t>,</w:t>
            </w:r>
            <w:r w:rsidRPr="00BB6C40">
              <w:t xml:space="preserve"> this means eating one extra meal or “snack” (food between meals) each day; during breastfeeding, it means eating two extra meals or “snacks” each day. </w:t>
            </w:r>
          </w:p>
          <w:p w:rsidR="00743A2D" w:rsidRPr="00BB6C40" w:rsidRDefault="00743A2D" w:rsidP="002B323B">
            <w:pPr>
              <w:pStyle w:val="SP-SLIDEBullet1AM"/>
            </w:pPr>
            <w:r>
              <w:t>A pregnant woman should t</w:t>
            </w:r>
            <w:r w:rsidRPr="00BB6C40">
              <w:t>ak</w:t>
            </w:r>
            <w:r>
              <w:t>e</w:t>
            </w:r>
            <w:r w:rsidRPr="00BB6C40">
              <w:t xml:space="preserve"> iron/folate supplementation (or other recommended supplements for pregnant women) as soon as she knows she is pregnant and continu</w:t>
            </w:r>
            <w:r>
              <w:t>e</w:t>
            </w:r>
            <w:r w:rsidRPr="00BB6C40">
              <w:t xml:space="preserve"> for at least </w:t>
            </w:r>
            <w:r>
              <w:t>three</w:t>
            </w:r>
            <w:r w:rsidRPr="00BB6C40">
              <w:t xml:space="preserve"> months </w:t>
            </w:r>
            <w:r w:rsidRPr="00BB6C40">
              <w:rPr>
                <w:b/>
              </w:rPr>
              <w:t>after</w:t>
            </w:r>
            <w:r w:rsidRPr="00BB6C40">
              <w:t xml:space="preserve"> delivery of the child, according to national recommendations. </w:t>
            </w:r>
          </w:p>
          <w:p w:rsidR="00743A2D" w:rsidRPr="00BB6C40" w:rsidRDefault="00743A2D" w:rsidP="002B323B">
            <w:pPr>
              <w:pStyle w:val="SP-SLIDEBullet1AM"/>
            </w:pPr>
            <w:r w:rsidRPr="00BB6C40">
              <w:t>Deworm and giving antimalarial drugs to pregnant women at 4+ months of pregnancy.</w:t>
            </w:r>
          </w:p>
          <w:p w:rsidR="00743A2D" w:rsidRPr="00BB6C40" w:rsidRDefault="00743A2D" w:rsidP="002B323B">
            <w:pPr>
              <w:pStyle w:val="SP-SLIDEBullet1AM"/>
            </w:pPr>
            <w:r w:rsidRPr="00BB6C40">
              <w:t>Prevent, educat</w:t>
            </w:r>
            <w:r>
              <w:t>e</w:t>
            </w:r>
            <w:r w:rsidRPr="00BB6C40">
              <w:t>, and test for sexual</w:t>
            </w:r>
            <w:r>
              <w:t>ly transmitted infections</w:t>
            </w:r>
            <w:r w:rsidRPr="00BB6C40">
              <w:t>, including HIV.</w:t>
            </w:r>
          </w:p>
          <w:p w:rsidR="00743A2D" w:rsidRPr="00BB6C40" w:rsidRDefault="00743A2D" w:rsidP="002B323B">
            <w:pPr>
              <w:pStyle w:val="SP-SLIDEBullet1AM"/>
            </w:pPr>
            <w:r w:rsidRPr="00BB6C40">
              <w:t>Let other members of the family help with the pregnant woman’s workload.</w:t>
            </w:r>
          </w:p>
          <w:p w:rsidR="00743A2D" w:rsidRPr="00BB6C40" w:rsidRDefault="00743A2D" w:rsidP="002B323B">
            <w:pPr>
              <w:pStyle w:val="SP-SLIDEBullet1AM"/>
            </w:pPr>
            <w:r w:rsidRPr="00BB6C40">
              <w:t>Rest more, especially during late pregnancy.</w:t>
            </w:r>
          </w:p>
        </w:tc>
      </w:tr>
    </w:tbl>
    <w:p w:rsidR="00743A2D" w:rsidRPr="00D404F9" w:rsidRDefault="00743A2D" w:rsidP="00743A2D">
      <w:pPr>
        <w:pStyle w:val="SP-SLIDEBullet1AM"/>
        <w:numPr>
          <w:ilvl w:val="0"/>
          <w:numId w:val="0"/>
        </w:numPr>
        <w:ind w:left="1350"/>
      </w:pPr>
    </w:p>
    <w:p w:rsidR="00743A2D" w:rsidRPr="00BB6C40" w:rsidRDefault="00743A2D" w:rsidP="00743A2D">
      <w:pPr>
        <w:pStyle w:val="SP-SlideLineAM"/>
      </w:pPr>
      <w:r>
        <w:t>Slide 15</w:t>
      </w:r>
      <w:r w:rsidRPr="00BB6C40">
        <w:tab/>
      </w:r>
      <w:r>
        <w:t xml:space="preserve">A </w:t>
      </w:r>
      <w:r w:rsidRPr="00BB6C40">
        <w:t>Diverse, Healthy Diet is Needed at all Stages of Life</w:t>
      </w:r>
    </w:p>
    <w:p w:rsidR="00743A2D" w:rsidRPr="00BB6C40" w:rsidRDefault="00743A2D" w:rsidP="00743A2D">
      <w:pPr>
        <w:pStyle w:val="SP-SLIDEBullet1AM"/>
      </w:pPr>
      <w:r w:rsidRPr="00BB6C40">
        <w:t>Steps can be taken at each stage of life to break the cycle of malnutrition. Each stage is important for healthy development.</w:t>
      </w:r>
    </w:p>
    <w:p w:rsidR="00743A2D" w:rsidRPr="00BB6C40" w:rsidRDefault="00743A2D" w:rsidP="00743A2D">
      <w:pPr>
        <w:pStyle w:val="SP-SLIDEBullet1AM"/>
      </w:pPr>
      <w:r w:rsidRPr="00BB6C40">
        <w:rPr>
          <w:lang w:val="en-US"/>
        </w:rPr>
        <w:t xml:space="preserve">This includes </w:t>
      </w:r>
      <w:r w:rsidRPr="00BB6C40">
        <w:t xml:space="preserve">eating a diet from a diverse range of sources. Families should aim to provide children </w:t>
      </w:r>
      <w:r>
        <w:t xml:space="preserve">with </w:t>
      </w:r>
      <w:r w:rsidRPr="00BB6C40">
        <w:t xml:space="preserve">foods from </w:t>
      </w:r>
      <w:r w:rsidRPr="00BB6C40">
        <w:rPr>
          <w:b/>
          <w:u w:val="single"/>
        </w:rPr>
        <w:t>four or more food groups</w:t>
      </w:r>
      <w:r w:rsidRPr="00BB6C40">
        <w:t xml:space="preserve"> each day, and eat a range of healthy foods throughout the week. </w:t>
      </w:r>
    </w:p>
    <w:p w:rsidR="00743A2D" w:rsidRPr="00BB6C40" w:rsidRDefault="00743A2D" w:rsidP="00743A2D">
      <w:pPr>
        <w:pStyle w:val="SP-SLIDEBullet2AM"/>
      </w:pPr>
      <w:r w:rsidRPr="00BB6C40">
        <w:t>Animal-source foods</w:t>
      </w:r>
      <w:r>
        <w:t>,</w:t>
      </w:r>
      <w:r w:rsidRPr="00BB6C40">
        <w:t xml:space="preserve"> such as chicken, fish, liver, eggs, milk, and milk products.</w:t>
      </w:r>
    </w:p>
    <w:p w:rsidR="00743A2D" w:rsidRPr="00BB6C40" w:rsidRDefault="00743A2D" w:rsidP="00743A2D">
      <w:pPr>
        <w:pStyle w:val="SP-SLIDEBullet2AM"/>
      </w:pPr>
      <w:r>
        <w:t>Staples: g</w:t>
      </w:r>
      <w:r w:rsidRPr="00BB6C40">
        <w:t>rains</w:t>
      </w:r>
      <w:r>
        <w:t>,</w:t>
      </w:r>
      <w:r w:rsidRPr="00BB6C40">
        <w:t xml:space="preserve"> such as maize, rice millet, and sorghum; roots and tuber</w:t>
      </w:r>
      <w:r>
        <w:t>s,</w:t>
      </w:r>
      <w:r w:rsidRPr="00BB6C40">
        <w:t xml:space="preserve"> such as cassava and potatoes.</w:t>
      </w:r>
    </w:p>
    <w:p w:rsidR="00743A2D" w:rsidRPr="00BB6C40" w:rsidRDefault="00743A2D" w:rsidP="00743A2D">
      <w:pPr>
        <w:pStyle w:val="SP-SLIDEBullet2AM"/>
      </w:pPr>
      <w:r w:rsidRPr="00BB6C40">
        <w:t>Legumes</w:t>
      </w:r>
      <w:r>
        <w:t>,</w:t>
      </w:r>
      <w:r w:rsidRPr="00BB6C40">
        <w:t xml:space="preserve"> such as beans, lentils, peas, and groundnuts; seeds</w:t>
      </w:r>
      <w:r>
        <w:t>,</w:t>
      </w:r>
      <w:r w:rsidRPr="00BB6C40">
        <w:t xml:space="preserve"> such as sesame.</w:t>
      </w:r>
    </w:p>
    <w:p w:rsidR="00743A2D" w:rsidRPr="00BB6C40" w:rsidRDefault="00743A2D" w:rsidP="00743A2D">
      <w:pPr>
        <w:pStyle w:val="SP-SLIDEBullet2AM"/>
      </w:pPr>
      <w:r w:rsidRPr="00BB6C40">
        <w:t>Fruits and vegetables rich in vitamin A, such as mango, papaya, passion fruit, oranges, dark-green leaves, carrots, sweet potato, pumpkin; and other fruits and vegetables, such as banana, pineapple, watermelon, tomatoes, avocado, eggplant and cabbage.</w:t>
      </w:r>
    </w:p>
    <w:p w:rsidR="00743A2D" w:rsidRPr="00BB6C40" w:rsidRDefault="00743A2D" w:rsidP="00743A2D">
      <w:pPr>
        <w:pStyle w:val="SP-SLIDEBullet2AM"/>
      </w:pPr>
      <w:r w:rsidRPr="00BB6C40">
        <w:lastRenderedPageBreak/>
        <w:t>Oil and fats, such as oil seeds, margarine, ghee, and butter added to vegetables, and other foods will improve the absorption of some vitamins and provide extra energy. Infants need only a very small amount (no more than half a teaspoon per day).</w:t>
      </w:r>
    </w:p>
    <w:p w:rsidR="00743A2D" w:rsidRPr="00BB6C40" w:rsidRDefault="00743A2D" w:rsidP="00743A2D">
      <w:pPr>
        <w:pStyle w:val="SP-SLIDEBullet1AM"/>
      </w:pPr>
      <w:r w:rsidRPr="00BB6C40">
        <w:t>Can a malnourished mother still breastfeed her infant?</w:t>
      </w:r>
    </w:p>
    <w:p w:rsidR="00743A2D" w:rsidRPr="00BB6C40" w:rsidRDefault="00743A2D" w:rsidP="00743A2D">
      <w:pPr>
        <w:pStyle w:val="SP-SLIDEBullet2AM"/>
      </w:pPr>
      <w:r w:rsidRPr="00BB6C40">
        <w:t xml:space="preserve">Yes – the mother’s body is still able to create breastmilk of good quality, even to the detriment of her own health. The benefits of breastfeeding still outweigh alternative feeding sources for the infant, though our goal is to have well-nourished mothers </w:t>
      </w:r>
      <w:r w:rsidRPr="00BB6C40">
        <w:rPr>
          <w:i/>
        </w:rPr>
        <w:t>and</w:t>
      </w:r>
      <w:r w:rsidRPr="00BB6C40">
        <w:t xml:space="preserve"> infants.</w:t>
      </w:r>
    </w:p>
    <w:p w:rsidR="00743A2D" w:rsidRPr="00BB6C40" w:rsidRDefault="00743A2D" w:rsidP="00743A2D">
      <w:pPr>
        <w:pStyle w:val="SP-SLIDEBullet1AM"/>
      </w:pPr>
      <w:r w:rsidRPr="00BB6C40">
        <w:t>Practice appropriate hygiene, such as using latrines, keeping food and water containers clean, and washing hands before eating or preparing meals.</w:t>
      </w:r>
    </w:p>
    <w:p w:rsidR="00743A2D" w:rsidRPr="00B80A1B" w:rsidRDefault="00743A2D" w:rsidP="00743A2D">
      <w:pPr>
        <w:pStyle w:val="SP-SLIDEBullet1AM"/>
        <w:rPr>
          <w:lang w:val="en-US"/>
        </w:rPr>
      </w:pPr>
      <w:r w:rsidRPr="00BB6C40">
        <w:t>Prevent and seek treatment for infections early.</w:t>
      </w:r>
    </w:p>
    <w:p w:rsidR="00743A2D" w:rsidRPr="00394DB9" w:rsidRDefault="00743A2D" w:rsidP="00743A2D">
      <w:pPr>
        <w:pStyle w:val="SP-SLIDEBullet1AM"/>
        <w:numPr>
          <w:ilvl w:val="0"/>
          <w:numId w:val="0"/>
        </w:numPr>
        <w:ind w:left="1350"/>
        <w:rPr>
          <w:lang w:val="en-US"/>
        </w:rPr>
      </w:pPr>
    </w:p>
    <w:tbl>
      <w:tblPr>
        <w:tblW w:w="0" w:type="auto"/>
        <w:tblInd w:w="108" w:type="dxa"/>
        <w:tblBorders>
          <w:top w:val="single" w:sz="8" w:space="0" w:color="E28432"/>
          <w:left w:val="single" w:sz="48" w:space="0" w:color="E28432"/>
          <w:bottom w:val="single" w:sz="8" w:space="0" w:color="E28432"/>
          <w:right w:val="single" w:sz="8" w:space="0" w:color="E28432"/>
        </w:tblBorders>
        <w:shd w:val="clear" w:color="auto" w:fill="EDB583"/>
        <w:tblLook w:val="04A0" w:firstRow="1" w:lastRow="0" w:firstColumn="1" w:lastColumn="0" w:noHBand="0" w:noVBand="1"/>
      </w:tblPr>
      <w:tblGrid>
        <w:gridCol w:w="1530"/>
        <w:gridCol w:w="8658"/>
      </w:tblGrid>
      <w:tr w:rsidR="008105E6" w:rsidTr="008105E6">
        <w:trPr>
          <w:trHeight w:val="1160"/>
        </w:trPr>
        <w:tc>
          <w:tcPr>
            <w:tcW w:w="1530" w:type="dxa"/>
            <w:shd w:val="clear" w:color="auto" w:fill="F9E6D5"/>
            <w:vAlign w:val="center"/>
          </w:tcPr>
          <w:p w:rsidR="00743A2D" w:rsidRDefault="0098134E" w:rsidP="008105E6">
            <w:pPr>
              <w:pStyle w:val="SP-SLIDEBullet1AM"/>
              <w:numPr>
                <w:ilvl w:val="0"/>
                <w:numId w:val="0"/>
              </w:numPr>
              <w:jc w:val="center"/>
            </w:pPr>
            <w:r>
              <w:rPr>
                <w:noProof/>
                <w:lang w:val="en-US"/>
              </w:rPr>
              <w:drawing>
                <wp:inline distT="0" distB="0" distL="0" distR="0" wp14:anchorId="0E5DC32B" wp14:editId="3E14FC19">
                  <wp:extent cx="612736" cy="582541"/>
                  <wp:effectExtent l="76200" t="76200" r="0" b="84455"/>
                  <wp:docPr id="11" name="Picture 18" descr="C:\Users\shogan\AppData\Local\Microsoft\Windows\Temporary Internet Files\Content.Word\noun_8155_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Users\shogan\AppData\Local\Microsoft\Windows\Temporary Internet Files\Content.Word\noun_8155_cc.png"/>
                          <pic:cNvPicPr>
                            <a:picLocks noChangeAspect="1" noChangeArrowheads="1"/>
                          </pic:cNvPicPr>
                        </pic:nvPicPr>
                        <pic:blipFill>
                          <a:blip r:embed="rId24">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20751601">
                            <a:off x="0" y="0"/>
                            <a:ext cx="612140" cy="582295"/>
                          </a:xfrm>
                          <a:prstGeom prst="rect">
                            <a:avLst/>
                          </a:prstGeom>
                          <a:noFill/>
                          <a:ln>
                            <a:noFill/>
                          </a:ln>
                        </pic:spPr>
                      </pic:pic>
                    </a:graphicData>
                  </a:graphic>
                </wp:inline>
              </w:drawing>
            </w:r>
          </w:p>
        </w:tc>
        <w:tc>
          <w:tcPr>
            <w:tcW w:w="8658" w:type="dxa"/>
            <w:shd w:val="clear" w:color="auto" w:fill="F9E6D5"/>
            <w:vAlign w:val="center"/>
          </w:tcPr>
          <w:p w:rsidR="00743A2D" w:rsidRPr="001035A2" w:rsidRDefault="00743A2D" w:rsidP="008105E6">
            <w:pPr>
              <w:pStyle w:val="SP-facilitatornote"/>
              <w:shd w:val="clear" w:color="auto" w:fill="auto"/>
              <w:spacing w:before="40"/>
              <w:ind w:left="0"/>
            </w:pPr>
            <w:r w:rsidRPr="008105E6">
              <w:rPr>
                <w:b/>
                <w:i w:val="0"/>
                <w:color w:val="E28432"/>
              </w:rPr>
              <w:t>Facilitator Note</w:t>
            </w:r>
            <w:r w:rsidRPr="008105E6">
              <w:rPr>
                <w:b/>
                <w:color w:val="E28432"/>
              </w:rPr>
              <w:t>:</w:t>
            </w:r>
            <w:r w:rsidRPr="008105E6">
              <w:rPr>
                <w:color w:val="E28432"/>
              </w:rPr>
              <w:t xml:space="preserve"> </w:t>
            </w:r>
            <w:r w:rsidRPr="001035A2">
              <w:t>The image on the previous slide should reflect the context in which participants work, especially the food on the plate. Some images are available for use in the SPRING Image Bank (</w:t>
            </w:r>
            <w:r w:rsidRPr="00A64AC7">
              <w:rPr>
                <w:rStyle w:val="Hyperlink"/>
              </w:rPr>
              <w:t>https://iycf.spring-nutrition.org/</w:t>
            </w:r>
            <w:r w:rsidRPr="001035A2">
              <w:t>), which has some context-specific diverse diet and meal images.</w:t>
            </w:r>
          </w:p>
        </w:tc>
      </w:tr>
    </w:tbl>
    <w:p w:rsidR="00743A2D" w:rsidRPr="007C1375" w:rsidRDefault="00743A2D" w:rsidP="00743A2D">
      <w:pPr>
        <w:pStyle w:val="SP-SLIDEBullet1AM"/>
        <w:numPr>
          <w:ilvl w:val="0"/>
          <w:numId w:val="0"/>
        </w:numPr>
        <w:rPr>
          <w:lang w:val="en-US"/>
        </w:rPr>
      </w:pPr>
    </w:p>
    <w:p w:rsidR="00743A2D" w:rsidRPr="00BB6C40" w:rsidRDefault="00743A2D" w:rsidP="00743A2D">
      <w:pPr>
        <w:pStyle w:val="SP-SlideLineAM"/>
      </w:pPr>
      <w:r w:rsidRPr="00BB6C40">
        <w:t>Slide 1</w:t>
      </w:r>
      <w:r>
        <w:t>6</w:t>
      </w:r>
      <w:r w:rsidRPr="00BB6C40">
        <w:tab/>
        <w:t>Other Family Members Help Break the Cycle</w:t>
      </w:r>
    </w:p>
    <w:p w:rsidR="00743A2D" w:rsidRPr="00BA07CA" w:rsidRDefault="00743A2D" w:rsidP="00743A2D">
      <w:pPr>
        <w:pStyle w:val="SP-SLIDEBullet1AM"/>
        <w:numPr>
          <w:ilvl w:val="0"/>
          <w:numId w:val="0"/>
        </w:numPr>
        <w:ind w:left="990"/>
      </w:pPr>
      <w:r w:rsidRPr="00B80A1B">
        <w:rPr>
          <w:b/>
        </w:rPr>
        <w:t>Discuss:</w:t>
      </w:r>
      <w:r w:rsidRPr="00BA07CA">
        <w:t xml:space="preserve"> How can husbands/partners help break the cycle of malnutrition? [Take several responses.]</w:t>
      </w:r>
    </w:p>
    <w:p w:rsidR="00743A2D" w:rsidRPr="00BA07CA" w:rsidRDefault="00743A2D" w:rsidP="00743A2D">
      <w:pPr>
        <w:pStyle w:val="SP-SLIDEBullet2AM"/>
      </w:pPr>
      <w:r w:rsidRPr="00BA07CA">
        <w:t>Provide extra food for their wives/partners during pregnancy and lactation.</w:t>
      </w:r>
    </w:p>
    <w:p w:rsidR="00743A2D" w:rsidRPr="00BA07CA" w:rsidRDefault="00743A2D" w:rsidP="00743A2D">
      <w:pPr>
        <w:pStyle w:val="SP-SLIDEBullet2AM"/>
      </w:pPr>
      <w:r w:rsidRPr="00BA07CA">
        <w:t>Help with household chores to reduce wives’/partners’ workload.</w:t>
      </w:r>
    </w:p>
    <w:p w:rsidR="00743A2D" w:rsidRPr="00BA07CA" w:rsidRDefault="00743A2D" w:rsidP="00743A2D">
      <w:pPr>
        <w:pStyle w:val="SP-SLIDEBullet2AM"/>
      </w:pPr>
      <w:r w:rsidRPr="00BA07CA">
        <w:t>Encourage their wives/partners deliver the baby at health facility.</w:t>
      </w:r>
    </w:p>
    <w:p w:rsidR="00743A2D" w:rsidRPr="00BA07CA" w:rsidRDefault="00743A2D" w:rsidP="00743A2D">
      <w:pPr>
        <w:pStyle w:val="SP-SLIDEBullet2AM"/>
      </w:pPr>
      <w:r>
        <w:t>Arrange</w:t>
      </w:r>
      <w:r w:rsidRPr="00BA07CA">
        <w:t xml:space="preserve"> for safe transportation to</w:t>
      </w:r>
      <w:r>
        <w:t xml:space="preserve"> a</w:t>
      </w:r>
      <w:r w:rsidRPr="00BA07CA">
        <w:t xml:space="preserve"> facility (if needed) for </w:t>
      </w:r>
      <w:r>
        <w:t>delivery</w:t>
      </w:r>
      <w:r w:rsidRPr="00BA07CA">
        <w:t>.</w:t>
      </w:r>
    </w:p>
    <w:p w:rsidR="00743A2D" w:rsidRPr="00BA07CA" w:rsidRDefault="00743A2D" w:rsidP="00743A2D">
      <w:pPr>
        <w:pStyle w:val="SP-SLIDEBullet2AM"/>
      </w:pPr>
      <w:r w:rsidRPr="00BA07CA">
        <w:t xml:space="preserve">Encourage their wives/partners to breastfeed immediately after birth and to </w:t>
      </w:r>
      <w:r>
        <w:t>give breastfeeding precedence over</w:t>
      </w:r>
      <w:r w:rsidRPr="00BA07CA">
        <w:t xml:space="preserve"> other household and </w:t>
      </w:r>
      <w:r>
        <w:t>agriculture</w:t>
      </w:r>
      <w:r w:rsidRPr="00BA07CA">
        <w:t xml:space="preserve"> responsibilities </w:t>
      </w:r>
    </w:p>
    <w:p w:rsidR="00743A2D" w:rsidRPr="00BA07CA" w:rsidRDefault="00743A2D" w:rsidP="00743A2D">
      <w:pPr>
        <w:pStyle w:val="SP-SLIDEBullet2AM"/>
      </w:pPr>
      <w:r w:rsidRPr="00BA07CA">
        <w:t xml:space="preserve">Prioritize giving diverse foods, including small amounts of animal source foods, to children older than 6 months of age on a regular basis. </w:t>
      </w:r>
    </w:p>
    <w:p w:rsidR="00743A2D" w:rsidRPr="00BA07CA" w:rsidRDefault="00743A2D" w:rsidP="00743A2D">
      <w:pPr>
        <w:pStyle w:val="SP-SLIDEBullet2AM"/>
      </w:pPr>
      <w:r w:rsidRPr="00BA07CA">
        <w:t>Discuss options for family planning together with their wives/partners.</w:t>
      </w:r>
    </w:p>
    <w:p w:rsidR="00743A2D" w:rsidRPr="00BA07CA" w:rsidRDefault="00743A2D" w:rsidP="00743A2D">
      <w:pPr>
        <w:pStyle w:val="SP-SLIDEBullet2AM"/>
      </w:pPr>
      <w:r w:rsidRPr="00BA07CA">
        <w:t>Encourage equal access to education for girls and boys.</w:t>
      </w:r>
    </w:p>
    <w:p w:rsidR="00743A2D" w:rsidRPr="00BA07CA" w:rsidRDefault="00743A2D" w:rsidP="00743A2D">
      <w:pPr>
        <w:pStyle w:val="SP-SLIDEBullet2AM"/>
      </w:pPr>
      <w:r w:rsidRPr="00BA07CA">
        <w:t>Accompany their wives/partners to antenatal care; remind them to take iron/folate tablets.</w:t>
      </w:r>
    </w:p>
    <w:p w:rsidR="00743A2D" w:rsidRPr="00BA07CA" w:rsidRDefault="00743A2D" w:rsidP="00743A2D">
      <w:pPr>
        <w:pStyle w:val="SP-SLIDEBullet1AM"/>
        <w:numPr>
          <w:ilvl w:val="0"/>
          <w:numId w:val="0"/>
        </w:numPr>
        <w:ind w:left="990"/>
      </w:pPr>
      <w:r w:rsidRPr="00BA07CA">
        <w:rPr>
          <w:b/>
        </w:rPr>
        <w:t xml:space="preserve">Discuss: </w:t>
      </w:r>
      <w:r w:rsidRPr="00BA07CA">
        <w:t xml:space="preserve">How can </w:t>
      </w:r>
      <w:r w:rsidRPr="00BA07CA">
        <w:rPr>
          <w:b/>
        </w:rPr>
        <w:t>female elders</w:t>
      </w:r>
      <w:r w:rsidRPr="00BA07CA">
        <w:t xml:space="preserve"> (mothers, grandmothers, in-laws) participate in breaking the malnutrition cycle for women and children? </w:t>
      </w:r>
      <w:r w:rsidRPr="00BA07CA">
        <w:rPr>
          <w:b/>
        </w:rPr>
        <w:t>[Take several responses.]</w:t>
      </w:r>
    </w:p>
    <w:p w:rsidR="00743A2D" w:rsidRPr="00BA07CA" w:rsidRDefault="00743A2D" w:rsidP="00743A2D">
      <w:pPr>
        <w:pStyle w:val="SP-SLIDEBullet2AM"/>
      </w:pPr>
      <w:r w:rsidRPr="00BA07CA">
        <w:t>Accompany the pregnant woman to antenatal care and remind her to take iron/folate tablets.</w:t>
      </w:r>
    </w:p>
    <w:p w:rsidR="00743A2D" w:rsidRPr="00BA07CA" w:rsidRDefault="00743A2D" w:rsidP="00743A2D">
      <w:pPr>
        <w:pStyle w:val="SP-SLIDEBullet2AM"/>
      </w:pPr>
      <w:r w:rsidRPr="00BA07CA">
        <w:t>Provide extra food for the pregnant woman/new mother during pregnancy and lactation.</w:t>
      </w:r>
    </w:p>
    <w:p w:rsidR="00743A2D" w:rsidRPr="00BA07CA" w:rsidRDefault="00743A2D" w:rsidP="00743A2D">
      <w:pPr>
        <w:pStyle w:val="SP-SLIDEBullet2AM"/>
      </w:pPr>
      <w:r w:rsidRPr="00BA07CA">
        <w:t>Help with the pregnant woman/new mother with household chores to reduce her workload.</w:t>
      </w:r>
    </w:p>
    <w:p w:rsidR="00743A2D" w:rsidRPr="00BA07CA" w:rsidRDefault="00743A2D" w:rsidP="00743A2D">
      <w:pPr>
        <w:pStyle w:val="SP-SLIDEBullet2AM"/>
      </w:pPr>
      <w:r w:rsidRPr="00BA07CA">
        <w:t xml:space="preserve">Encourage the pregnant woman to deliver at health facility. </w:t>
      </w:r>
    </w:p>
    <w:p w:rsidR="00743A2D" w:rsidRDefault="00743A2D" w:rsidP="00743A2D">
      <w:pPr>
        <w:pStyle w:val="SP-SLIDEBullet2AM"/>
      </w:pPr>
      <w:r w:rsidRPr="00BA07CA">
        <w:t>Encourage breastfeeding immediately after birth, and provide continued support to mothers to exclusively breastfeed for the first six months.</w:t>
      </w:r>
    </w:p>
    <w:p w:rsidR="00743A2D" w:rsidRPr="00BA07CA" w:rsidRDefault="00743A2D" w:rsidP="00743A2D">
      <w:pPr>
        <w:pStyle w:val="SP-SLIDEBullet2AM"/>
        <w:numPr>
          <w:ilvl w:val="0"/>
          <w:numId w:val="0"/>
        </w:numPr>
        <w:ind w:left="1800"/>
      </w:pPr>
    </w:p>
    <w:p w:rsidR="00743A2D" w:rsidRPr="00743A2D" w:rsidRDefault="00743A2D" w:rsidP="00743A2D">
      <w:pPr>
        <w:pStyle w:val="SP-ActivityDescription"/>
        <w:shd w:val="clear" w:color="auto" w:fill="47652D"/>
        <w:ind w:left="0"/>
        <w:rPr>
          <w:color w:val="FFFFFF"/>
        </w:rPr>
      </w:pPr>
      <w:r w:rsidRPr="00743A2D">
        <w:rPr>
          <w:b/>
          <w:i w:val="0"/>
          <w:color w:val="FFFFFF"/>
        </w:rPr>
        <w:t>Slide 17</w:t>
      </w:r>
      <w:r w:rsidRPr="00743A2D">
        <w:rPr>
          <w:b/>
          <w:color w:val="FFFFFF"/>
        </w:rPr>
        <w:t xml:space="preserve">     Suggested Exercise:</w:t>
      </w:r>
      <w:r w:rsidRPr="00743A2D">
        <w:rPr>
          <w:color w:val="FFFFFF"/>
        </w:rPr>
        <w:t xml:space="preserve"> </w:t>
      </w:r>
      <w:hyperlink w:anchor="Activity_Other_Important_Practices" w:history="1">
        <w:r w:rsidRPr="00743A2D">
          <w:rPr>
            <w:rStyle w:val="Hyperlink"/>
            <w:color w:val="FFFFFF"/>
          </w:rPr>
          <w:t>Other Important Practices</w:t>
        </w:r>
      </w:hyperlink>
    </w:p>
    <w:p w:rsidR="00743A2D" w:rsidRPr="00BB6C40" w:rsidRDefault="00743A2D" w:rsidP="00743A2D">
      <w:pPr>
        <w:pStyle w:val="SP-ActivityDescription"/>
        <w:shd w:val="clear" w:color="auto" w:fill="D9E8CC"/>
        <w:ind w:left="0"/>
      </w:pPr>
      <w:r w:rsidRPr="00BB6C40">
        <w:t xml:space="preserve">Designed to promote reflection on non-feeding practices that impact nutrition, this 20-minute exercise uses illustrations to prompt local examples related to </w:t>
      </w:r>
      <w:r>
        <w:t>WAS</w:t>
      </w:r>
      <w:r w:rsidRPr="00BB6C40">
        <w:t>), safe food handling, and use of health services.</w:t>
      </w:r>
    </w:p>
    <w:p w:rsidR="00743A2D" w:rsidRPr="00BB6C40" w:rsidRDefault="00743A2D" w:rsidP="00743A2D">
      <w:pPr>
        <w:pStyle w:val="SP-ActivityDescription"/>
        <w:shd w:val="clear" w:color="auto" w:fill="D9E8CC"/>
        <w:ind w:left="0"/>
      </w:pPr>
      <w:r w:rsidRPr="00BB6C40">
        <w:t>For more detailed exercise instructions, click the link above.</w:t>
      </w:r>
    </w:p>
    <w:p w:rsidR="00743A2D" w:rsidRDefault="00743A2D" w:rsidP="00743A2D">
      <w:pPr>
        <w:pStyle w:val="SP-SlideLineAM"/>
        <w:outlineLvl w:val="0"/>
      </w:pPr>
    </w:p>
    <w:p w:rsidR="00743A2D" w:rsidRPr="00BB6C40" w:rsidRDefault="00743A2D" w:rsidP="00743A2D">
      <w:pPr>
        <w:pStyle w:val="SP-SlideLineAM"/>
        <w:outlineLvl w:val="0"/>
      </w:pPr>
      <w:r w:rsidRPr="00BB6C40">
        <w:t>Slide 1</w:t>
      </w:r>
      <w:r>
        <w:t>8</w:t>
      </w:r>
      <w:r w:rsidRPr="00BB6C40">
        <w:tab/>
      </w:r>
      <w:bookmarkStart w:id="31" w:name="Other_Important_Practices"/>
      <w:r w:rsidRPr="00BB6C40">
        <w:t>Other Important Practices</w:t>
      </w:r>
      <w:bookmarkEnd w:id="31"/>
    </w:p>
    <w:p w:rsidR="00743A2D" w:rsidRPr="00BB6C40" w:rsidRDefault="00743A2D" w:rsidP="00743A2D">
      <w:pPr>
        <w:pStyle w:val="SP-SLIDEBullet1AM"/>
      </w:pPr>
      <w:r w:rsidRPr="00BB6C40">
        <w:t>In our discussions about maternal and child health</w:t>
      </w:r>
      <w:r>
        <w:t>,</w:t>
      </w:r>
      <w:r w:rsidRPr="00BB6C40">
        <w:t xml:space="preserve"> and particularly maternal and child </w:t>
      </w:r>
      <w:r w:rsidRPr="00BB6C40">
        <w:rPr>
          <w:i/>
        </w:rPr>
        <w:t>nutrition</w:t>
      </w:r>
      <w:r w:rsidRPr="00BB6C40">
        <w:t>, we have focused mostly on practices that relate to food quantity and quality—eating the right foods, in the right amounts, at the right time.</w:t>
      </w:r>
    </w:p>
    <w:p w:rsidR="00743A2D" w:rsidRPr="00BB6C40" w:rsidRDefault="00743A2D" w:rsidP="00743A2D">
      <w:pPr>
        <w:pStyle w:val="SP-SLIDEBullet1AM"/>
      </w:pPr>
      <w:r w:rsidRPr="00BB6C40">
        <w:t>Other essential practices can also contribute to the nutritional status of mothers and children, including:</w:t>
      </w:r>
    </w:p>
    <w:p w:rsidR="00743A2D" w:rsidRPr="00BB6C40" w:rsidRDefault="00743A2D" w:rsidP="00743A2D">
      <w:pPr>
        <w:pStyle w:val="SP-SLIDEBullet2AM"/>
      </w:pPr>
      <w:r w:rsidRPr="00BB6C40">
        <w:t>WASH</w:t>
      </w:r>
    </w:p>
    <w:p w:rsidR="00743A2D" w:rsidRPr="00BB6C40" w:rsidRDefault="00743A2D" w:rsidP="00743A2D">
      <w:pPr>
        <w:pStyle w:val="SP-SLIDEBullet2AM"/>
      </w:pPr>
      <w:r w:rsidRPr="00BB6C40">
        <w:t>Food safety</w:t>
      </w:r>
    </w:p>
    <w:p w:rsidR="00743A2D" w:rsidRPr="00BB6C40" w:rsidRDefault="00743A2D" w:rsidP="00743A2D">
      <w:pPr>
        <w:pStyle w:val="SP-SLIDEBullet2AM"/>
      </w:pPr>
      <w:r w:rsidRPr="00BB6C40">
        <w:t>Health and health services.</w:t>
      </w:r>
    </w:p>
    <w:p w:rsidR="00743A2D" w:rsidRDefault="00743A2D" w:rsidP="00743A2D">
      <w:pPr>
        <w:pStyle w:val="SP-SlideLineAM"/>
        <w:outlineLvl w:val="0"/>
      </w:pPr>
    </w:p>
    <w:p w:rsidR="00743A2D" w:rsidRPr="00BB6C40" w:rsidRDefault="00743A2D" w:rsidP="00743A2D">
      <w:pPr>
        <w:pStyle w:val="SP-SlideLineAM"/>
        <w:outlineLvl w:val="0"/>
      </w:pPr>
      <w:r w:rsidRPr="00BB6C40">
        <w:t xml:space="preserve">Slides </w:t>
      </w:r>
      <w:r>
        <w:t>19-20</w:t>
      </w:r>
      <w:r w:rsidRPr="00BB6C40">
        <w:t xml:space="preserve">   Key Points from </w:t>
      </w:r>
      <w:r>
        <w:t>t</w:t>
      </w:r>
      <w:r w:rsidRPr="00BB6C40">
        <w:t>his Session</w:t>
      </w:r>
    </w:p>
    <w:p w:rsidR="00743A2D" w:rsidRPr="00BB6C40" w:rsidRDefault="00743A2D" w:rsidP="00743A2D">
      <w:pPr>
        <w:pStyle w:val="SP-SLIDEBullet1AM"/>
      </w:pPr>
      <w:r w:rsidRPr="00BB6C40">
        <w:t>Five common forms of malnutrition include: wasting, stunting, underweight, overweight, and micronutrient deficiency.</w:t>
      </w:r>
    </w:p>
    <w:p w:rsidR="00743A2D" w:rsidRPr="00BB6C40" w:rsidRDefault="00743A2D" w:rsidP="00743A2D">
      <w:pPr>
        <w:pStyle w:val="SP-SLIDEBullet1AM"/>
      </w:pPr>
      <w:r w:rsidRPr="00BB6C40">
        <w:t>The most critical time in a child’s development is from conception to 2 years of age—this is referred to as “the first 1,000 days.”</w:t>
      </w:r>
    </w:p>
    <w:p w:rsidR="00743A2D" w:rsidRPr="00BB6C40" w:rsidRDefault="00743A2D" w:rsidP="00743A2D">
      <w:pPr>
        <w:pStyle w:val="SP-SLIDEBullet1AM"/>
      </w:pPr>
      <w:r w:rsidRPr="00BB6C40">
        <w:t xml:space="preserve">Addressing the cycle of malnutrition can be challenging. A malnourished child may become a malnourished adolescent. That adolescent may become a malnourished woman who becomes pregnant and gives birth to a malnourished baby. </w:t>
      </w:r>
    </w:p>
    <w:p w:rsidR="00743A2D" w:rsidRPr="00BB6C40" w:rsidRDefault="00743A2D" w:rsidP="00743A2D">
      <w:pPr>
        <w:pStyle w:val="SP-SLIDEBullet1AM"/>
      </w:pPr>
      <w:r w:rsidRPr="00BB6C40">
        <w:t>Everyone in a family has a role to play in breaking the cycle of malnutrition.</w:t>
      </w:r>
    </w:p>
    <w:p w:rsidR="00743A2D" w:rsidRPr="00BB6C40" w:rsidRDefault="00743A2D" w:rsidP="00743A2D">
      <w:pPr>
        <w:pStyle w:val="SP-SLIDEBullet1AM"/>
      </w:pPr>
      <w:r w:rsidRPr="00BB6C40">
        <w:t>Even when</w:t>
      </w:r>
      <w:r>
        <w:t xml:space="preserve"> food is</w:t>
      </w:r>
      <w:r w:rsidRPr="00BB6C40">
        <w:t xml:space="preserve"> scarce, it is critical to make sure that infants and mothers eat. Good nutrition </w:t>
      </w:r>
      <w:r>
        <w:t>early on</w:t>
      </w:r>
      <w:r w:rsidRPr="00BB6C40">
        <w:t xml:space="preserve"> will have a life-long impact.</w:t>
      </w:r>
    </w:p>
    <w:p w:rsidR="00743A2D" w:rsidRPr="00BB6C40" w:rsidRDefault="00743A2D" w:rsidP="00743A2D"/>
    <w:p w:rsidR="00743A2D" w:rsidRPr="00BB6C40" w:rsidRDefault="00743A2D" w:rsidP="00743A2D">
      <w:pPr>
        <w:pStyle w:val="Sp-ChapterTitle"/>
      </w:pPr>
      <w:bookmarkStart w:id="32" w:name="_Toc496868403"/>
      <w:bookmarkStart w:id="33" w:name="_Toc507687046"/>
      <w:bookmarkStart w:id="34" w:name="_Toc508723990"/>
      <w:r>
        <w:br w:type="page"/>
      </w:r>
      <w:r w:rsidRPr="00BB6C40">
        <w:lastRenderedPageBreak/>
        <w:t>Additional Exercises</w:t>
      </w:r>
      <w:bookmarkEnd w:id="32"/>
      <w:bookmarkEnd w:id="33"/>
      <w:bookmarkEnd w:id="34"/>
    </w:p>
    <w:p w:rsidR="00743A2D" w:rsidRPr="00BB6C40" w:rsidRDefault="00743A2D" w:rsidP="00743A2D">
      <w:bookmarkStart w:id="35" w:name="Activity_First_Thousand_Days"/>
    </w:p>
    <w:tbl>
      <w:tblPr>
        <w:tblW w:w="0" w:type="auto"/>
        <w:jc w:val="center"/>
        <w:tblBorders>
          <w:top w:val="single" w:sz="18" w:space="0" w:color="47652D"/>
          <w:left w:val="single" w:sz="18" w:space="0" w:color="47652D"/>
          <w:bottom w:val="single" w:sz="18" w:space="0" w:color="47652D"/>
          <w:right w:val="single" w:sz="18" w:space="0" w:color="47652D"/>
        </w:tblBorders>
        <w:tblLook w:val="04A0" w:firstRow="1" w:lastRow="0" w:firstColumn="1" w:lastColumn="0" w:noHBand="0" w:noVBand="1"/>
      </w:tblPr>
      <w:tblGrid>
        <w:gridCol w:w="10296"/>
      </w:tblGrid>
      <w:tr w:rsidR="00743A2D" w:rsidRPr="00AC29A6" w:rsidTr="00743A2D">
        <w:trPr>
          <w:tblHeader/>
          <w:jc w:val="center"/>
        </w:trPr>
        <w:tc>
          <w:tcPr>
            <w:tcW w:w="10296" w:type="dxa"/>
            <w:shd w:val="clear" w:color="auto" w:fill="47652D"/>
          </w:tcPr>
          <w:p w:rsidR="00743A2D" w:rsidRPr="00743A2D" w:rsidRDefault="00743A2D" w:rsidP="002B323B">
            <w:pPr>
              <w:pStyle w:val="SP-Heading1"/>
              <w:rPr>
                <w:color w:val="FFFFFF"/>
              </w:rPr>
            </w:pPr>
            <w:bookmarkStart w:id="36" w:name="_Toc496868404"/>
            <w:bookmarkStart w:id="37" w:name="_Toc507687047"/>
            <w:bookmarkStart w:id="38" w:name="_Toc508723991"/>
            <w:bookmarkEnd w:id="35"/>
            <w:r w:rsidRPr="00743A2D">
              <w:rPr>
                <w:color w:val="FFFFFF"/>
              </w:rPr>
              <w:t>Exercise 1: The First 1,000 Days</w:t>
            </w:r>
            <w:bookmarkEnd w:id="36"/>
            <w:bookmarkEnd w:id="37"/>
            <w:bookmarkEnd w:id="38"/>
          </w:p>
        </w:tc>
      </w:tr>
      <w:tr w:rsidR="00743A2D" w:rsidRPr="00BB6C40" w:rsidTr="00743A2D">
        <w:trPr>
          <w:jc w:val="center"/>
        </w:trPr>
        <w:tc>
          <w:tcPr>
            <w:tcW w:w="0" w:type="auto"/>
            <w:shd w:val="clear" w:color="auto" w:fill="auto"/>
          </w:tcPr>
          <w:p w:rsidR="00743A2D" w:rsidRPr="00B80A1B" w:rsidRDefault="00743A2D" w:rsidP="002B323B">
            <w:pPr>
              <w:pStyle w:val="SP-SLIDEBullet1AM"/>
              <w:numPr>
                <w:ilvl w:val="0"/>
                <w:numId w:val="0"/>
              </w:numPr>
              <w:rPr>
                <w:b/>
              </w:rPr>
            </w:pPr>
            <w:r w:rsidRPr="00B80A1B">
              <w:rPr>
                <w:b/>
              </w:rPr>
              <w:t>About this Exercise</w:t>
            </w:r>
          </w:p>
          <w:p w:rsidR="00743A2D" w:rsidRPr="00BB6C40" w:rsidRDefault="00743A2D" w:rsidP="002B323B">
            <w:pPr>
              <w:pStyle w:val="SP-SLIDEBullet1AM"/>
              <w:ind w:left="360"/>
            </w:pPr>
            <w:r w:rsidRPr="00BB6C40">
              <w:rPr>
                <w:b/>
              </w:rPr>
              <w:t>Goal</w:t>
            </w:r>
            <w:r w:rsidRPr="00BB6C40">
              <w:t>: Explain correct feeding and care practices during the first 1,000 days.</w:t>
            </w:r>
          </w:p>
          <w:p w:rsidR="00743A2D" w:rsidRPr="00BB6C40" w:rsidRDefault="00743A2D" w:rsidP="002B323B">
            <w:pPr>
              <w:pStyle w:val="SP-SLIDEBullet1AM"/>
              <w:ind w:left="360"/>
            </w:pPr>
            <w:r w:rsidRPr="00BB6C40">
              <w:rPr>
                <w:b/>
              </w:rPr>
              <w:t>Duration</w:t>
            </w:r>
            <w:r w:rsidRPr="00BB6C40">
              <w:t>: 20–30 minutes</w:t>
            </w:r>
          </w:p>
          <w:p w:rsidR="00743A2D" w:rsidRPr="00BB6C40" w:rsidRDefault="00743A2D" w:rsidP="002B323B">
            <w:pPr>
              <w:pStyle w:val="SP-SLIDEBullet1AM"/>
              <w:ind w:left="360"/>
            </w:pPr>
            <w:r w:rsidRPr="00BB6C40">
              <w:rPr>
                <w:b/>
              </w:rPr>
              <w:t>Materials</w:t>
            </w:r>
            <w:r>
              <w:t>: First 1,000 d</w:t>
            </w:r>
            <w:r w:rsidRPr="00BB6C40">
              <w:t>ays cards + Answer key—one copy for the whole group; tape or other method for fixing illustrations to the wall</w:t>
            </w:r>
            <w:r w:rsidRPr="00BB6C40">
              <w:rPr>
                <w:b/>
              </w:rPr>
              <w:t xml:space="preserve"> </w:t>
            </w:r>
          </w:p>
          <w:p w:rsidR="00743A2D" w:rsidRPr="00BB6C40" w:rsidRDefault="00743A2D" w:rsidP="002B323B">
            <w:pPr>
              <w:pStyle w:val="SP-SLIDEBullet1AM"/>
              <w:ind w:left="360"/>
            </w:pPr>
            <w:r w:rsidRPr="00BB6C40">
              <w:rPr>
                <w:b/>
              </w:rPr>
              <w:t>Preparation</w:t>
            </w:r>
            <w:r w:rsidRPr="00BB6C40">
              <w:t>: During this exercise, be aware that there are many food taboos, conceptions/misconceptions, beliefs, and practices that drive the behavior of pregnant women and their family members during the first 1,000 days.</w:t>
            </w:r>
          </w:p>
          <w:p w:rsidR="00743A2D" w:rsidRPr="00BB6C40" w:rsidRDefault="00743A2D" w:rsidP="002B323B">
            <w:pPr>
              <w:pStyle w:val="SP-SLIDEBullet2AM"/>
              <w:ind w:left="810"/>
            </w:pPr>
            <w:r w:rsidRPr="00BB6C40">
              <w:t>Encourage participants to correct one another, discuss viewpoints, and provide justifications for their thinking. Try to let participants figure it out themselves, but be sure to pay attention and address any misconceptions directly.</w:t>
            </w:r>
          </w:p>
          <w:p w:rsidR="00743A2D" w:rsidRDefault="00743A2D" w:rsidP="002B323B">
            <w:pPr>
              <w:pStyle w:val="SP-SLIDEBullet2AM"/>
              <w:ind w:left="810"/>
            </w:pPr>
            <w:r w:rsidRPr="00BB6C40">
              <w:t>If you have time to discuss beliefs in greater depth, additional activities are availab</w:t>
            </w:r>
            <w:r>
              <w:t xml:space="preserve">le in the Maternal, Infant, and Young Child Nutrition </w:t>
            </w:r>
            <w:r w:rsidRPr="00BB6C40">
              <w:t xml:space="preserve">Facilitator Guide, Session </w:t>
            </w:r>
            <w:r>
              <w:t>Eight: Beliefs and Food Taboos d</w:t>
            </w:r>
            <w:r w:rsidRPr="00BB6C40">
              <w:t xml:space="preserve">uring Pregnancy and Breastfeeding. The document can be found here: </w:t>
            </w:r>
            <w:hyperlink r:id="rId25" w:history="1">
              <w:r w:rsidRPr="00BB6C40">
                <w:rPr>
                  <w:rStyle w:val="Hyperlink"/>
                </w:rPr>
                <w:t>https://www.spring-nutrition.org/sites/default/files/publications/series/cvng_appendix_3_facilitator_guide.doc</w:t>
              </w:r>
            </w:hyperlink>
            <w:r w:rsidRPr="00BB6C40">
              <w:t xml:space="preserve"> </w:t>
            </w:r>
          </w:p>
          <w:p w:rsidR="00743A2D" w:rsidRPr="00BB6C40" w:rsidRDefault="00743A2D" w:rsidP="002B323B">
            <w:pPr>
              <w:pStyle w:val="SP-SLIDEBullet2AM"/>
              <w:numPr>
                <w:ilvl w:val="0"/>
                <w:numId w:val="0"/>
              </w:numPr>
            </w:pPr>
          </w:p>
        </w:tc>
      </w:tr>
      <w:tr w:rsidR="00743A2D" w:rsidRPr="00BB6C40" w:rsidTr="00743A2D">
        <w:trPr>
          <w:jc w:val="center"/>
        </w:trPr>
        <w:tc>
          <w:tcPr>
            <w:tcW w:w="0" w:type="auto"/>
            <w:shd w:val="clear" w:color="auto" w:fill="auto"/>
          </w:tcPr>
          <w:tbl>
            <w:tblPr>
              <w:tblW w:w="0" w:type="auto"/>
              <w:tblBorders>
                <w:top w:val="single" w:sz="8" w:space="0" w:color="E28432"/>
                <w:left w:val="single" w:sz="48" w:space="0" w:color="E28432"/>
                <w:bottom w:val="single" w:sz="8" w:space="0" w:color="E28432"/>
                <w:right w:val="single" w:sz="8" w:space="0" w:color="E28432"/>
              </w:tblBorders>
              <w:shd w:val="clear" w:color="auto" w:fill="EDB583"/>
              <w:tblLook w:val="04A0" w:firstRow="1" w:lastRow="0" w:firstColumn="1" w:lastColumn="0" w:noHBand="0" w:noVBand="1"/>
            </w:tblPr>
            <w:tblGrid>
              <w:gridCol w:w="1686"/>
              <w:gridCol w:w="8244"/>
            </w:tblGrid>
            <w:tr w:rsidR="008105E6" w:rsidTr="008105E6">
              <w:trPr>
                <w:trHeight w:val="1160"/>
              </w:trPr>
              <w:tc>
                <w:tcPr>
                  <w:tcW w:w="1686" w:type="dxa"/>
                  <w:shd w:val="clear" w:color="auto" w:fill="F9E6D5"/>
                  <w:vAlign w:val="center"/>
                </w:tcPr>
                <w:p w:rsidR="00743A2D" w:rsidRDefault="0098134E" w:rsidP="008105E6">
                  <w:pPr>
                    <w:pStyle w:val="SP-SLIDEBullet1AM"/>
                    <w:numPr>
                      <w:ilvl w:val="0"/>
                      <w:numId w:val="0"/>
                    </w:numPr>
                    <w:jc w:val="center"/>
                  </w:pPr>
                  <w:r>
                    <w:rPr>
                      <w:noProof/>
                      <w:lang w:val="en-US"/>
                    </w:rPr>
                    <w:drawing>
                      <wp:inline distT="0" distB="0" distL="0" distR="0" wp14:anchorId="46181CC1" wp14:editId="2613F181">
                        <wp:extent cx="612736" cy="582541"/>
                        <wp:effectExtent l="76200" t="76200" r="0" b="84455"/>
                        <wp:docPr id="12" name="Picture 20" descr="C:\Users\shogan\AppData\Local\Microsoft\Windows\Temporary Internet Files\Content.Word\noun_8155_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Users\shogan\AppData\Local\Microsoft\Windows\Temporary Internet Files\Content.Word\noun_8155_cc.png"/>
                                <pic:cNvPicPr>
                                  <a:picLocks noChangeAspect="1" noChangeArrowheads="1"/>
                                </pic:cNvPicPr>
                              </pic:nvPicPr>
                              <pic:blipFill>
                                <a:blip r:embed="rId24">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20751601">
                                  <a:off x="0" y="0"/>
                                  <a:ext cx="612140" cy="582295"/>
                                </a:xfrm>
                                <a:prstGeom prst="rect">
                                  <a:avLst/>
                                </a:prstGeom>
                                <a:noFill/>
                                <a:ln>
                                  <a:noFill/>
                                </a:ln>
                              </pic:spPr>
                            </pic:pic>
                          </a:graphicData>
                        </a:graphic>
                      </wp:inline>
                    </w:drawing>
                  </w:r>
                </w:p>
              </w:tc>
              <w:tc>
                <w:tcPr>
                  <w:tcW w:w="8244" w:type="dxa"/>
                  <w:shd w:val="clear" w:color="auto" w:fill="F9E6D5"/>
                  <w:vAlign w:val="center"/>
                </w:tcPr>
                <w:p w:rsidR="00743A2D" w:rsidRPr="001035A2" w:rsidRDefault="00743A2D" w:rsidP="00F522E0">
                  <w:pPr>
                    <w:pStyle w:val="SP-BodyText"/>
                  </w:pPr>
                  <w:r w:rsidRPr="008105E6">
                    <w:rPr>
                      <w:b/>
                      <w:color w:val="E28432"/>
                    </w:rPr>
                    <w:t>Facilitator Note:</w:t>
                  </w:r>
                  <w:r w:rsidRPr="008105E6">
                    <w:rPr>
                      <w:color w:val="E28432"/>
                    </w:rPr>
                    <w:t xml:space="preserve"> </w:t>
                  </w:r>
                  <w:r w:rsidRPr="00F522E0">
                    <w:rPr>
                      <w:i/>
                    </w:rPr>
                    <w:t xml:space="preserve">You can find the images for this exercise </w:t>
                  </w:r>
                  <w:r w:rsidR="00F522E0" w:rsidRPr="00F522E0">
                    <w:rPr>
                      <w:i/>
                    </w:rPr>
                    <w:t xml:space="preserve">online at </w:t>
                  </w:r>
                  <w:hyperlink r:id="rId26" w:history="1">
                    <w:r w:rsidR="00F522E0" w:rsidRPr="00F522E0">
                      <w:rPr>
                        <w:rStyle w:val="Hyperlink"/>
                        <w:i/>
                      </w:rPr>
                      <w:t>https://www.spring-nutrition.org/nutrition-sensitive-ag-training/session2</w:t>
                    </w:r>
                  </w:hyperlink>
                  <w:r w:rsidR="00F522E0" w:rsidRPr="00F522E0">
                    <w:rPr>
                      <w:i/>
                    </w:rPr>
                    <w:t xml:space="preserve">. </w:t>
                  </w:r>
                  <w:r w:rsidRPr="00F522E0">
                    <w:rPr>
                      <w:i/>
                    </w:rPr>
                    <w:t>These images are context-specific, and there are two versions: Guinea and India. You may need to change them to reflect the country, culture, and common practices of the area where they will be used.</w:t>
                  </w:r>
                </w:p>
              </w:tc>
            </w:tr>
          </w:tbl>
          <w:p w:rsidR="00743A2D" w:rsidRPr="00BB6C40" w:rsidRDefault="00743A2D" w:rsidP="002B323B">
            <w:pPr>
              <w:pStyle w:val="SP-facilitatornote"/>
            </w:pPr>
          </w:p>
        </w:tc>
      </w:tr>
      <w:tr w:rsidR="00743A2D" w:rsidRPr="00BB6C40" w:rsidTr="00743A2D">
        <w:trPr>
          <w:jc w:val="center"/>
        </w:trPr>
        <w:tc>
          <w:tcPr>
            <w:tcW w:w="0" w:type="auto"/>
            <w:shd w:val="clear" w:color="auto" w:fill="auto"/>
          </w:tcPr>
          <w:p w:rsidR="00743A2D" w:rsidRDefault="00743A2D" w:rsidP="002B323B">
            <w:pPr>
              <w:pStyle w:val="SP-TableText"/>
              <w:rPr>
                <w:lang w:val="en-US"/>
              </w:rPr>
            </w:pPr>
          </w:p>
          <w:p w:rsidR="00743A2D" w:rsidRPr="00BB6C40" w:rsidRDefault="00743A2D" w:rsidP="002B323B">
            <w:pPr>
              <w:pStyle w:val="SP-TableText"/>
              <w:rPr>
                <w:lang w:val="en-US"/>
              </w:rPr>
            </w:pPr>
            <w:r w:rsidRPr="00BB6C40">
              <w:rPr>
                <w:lang w:val="en-US"/>
              </w:rPr>
              <w:t>This exercise complements the participants’ understanding of the following core concept:</w:t>
            </w:r>
          </w:p>
          <w:p w:rsidR="00743A2D" w:rsidRPr="00BB6C40" w:rsidRDefault="007B6894" w:rsidP="002B323B">
            <w:pPr>
              <w:pStyle w:val="SP-SLIDEBullet1AM"/>
              <w:rPr>
                <w:lang w:val="en-US"/>
              </w:rPr>
            </w:pPr>
            <w:hyperlink w:anchor="Reaching_Children_At_The_Right_Time" w:history="1">
              <w:r w:rsidR="00743A2D" w:rsidRPr="00BB6C40">
                <w:rPr>
                  <w:rStyle w:val="Hyperlink"/>
                  <w:lang w:val="en-US"/>
                </w:rPr>
                <w:t>Reaching Children at the Right Time</w:t>
              </w:r>
            </w:hyperlink>
          </w:p>
        </w:tc>
      </w:tr>
      <w:tr w:rsidR="00743A2D" w:rsidRPr="00BB6C40" w:rsidTr="00743A2D">
        <w:trPr>
          <w:jc w:val="center"/>
        </w:trPr>
        <w:tc>
          <w:tcPr>
            <w:tcW w:w="0" w:type="auto"/>
            <w:shd w:val="clear" w:color="auto" w:fill="auto"/>
          </w:tcPr>
          <w:p w:rsidR="00743A2D" w:rsidRPr="00BB6C40" w:rsidRDefault="00743A2D" w:rsidP="002B323B">
            <w:pPr>
              <w:pStyle w:val="SP-TableText"/>
              <w:rPr>
                <w:b/>
                <w:lang w:val="en-US"/>
              </w:rPr>
            </w:pPr>
            <w:r w:rsidRPr="00BB6C40">
              <w:rPr>
                <w:b/>
              </w:rPr>
              <w:t>Exercise Instructions</w:t>
            </w:r>
          </w:p>
          <w:p w:rsidR="00743A2D" w:rsidRPr="00BB6C40" w:rsidRDefault="00743A2D" w:rsidP="002B323B">
            <w:pPr>
              <w:pStyle w:val="SP-SLIDEBullet1AM"/>
            </w:pPr>
            <w:r w:rsidRPr="00BB6C40">
              <w:t xml:space="preserve">Divide the training group into six teams. Give each group one card with an illustration on it. Ask them to discuss the picture in their teams and decide: </w:t>
            </w:r>
          </w:p>
          <w:p w:rsidR="00743A2D" w:rsidRPr="00BB6C40" w:rsidRDefault="00743A2D" w:rsidP="002B323B">
            <w:pPr>
              <w:pStyle w:val="SP-SLIDEBullet2AM"/>
            </w:pPr>
            <w:r w:rsidRPr="00BB6C40">
              <w:t>What is happening in the scene? Why</w:t>
            </w:r>
            <w:r>
              <w:t xml:space="preserve"> do</w:t>
            </w:r>
            <w:r w:rsidRPr="00BB6C40">
              <w:t xml:space="preserve"> you think it is important? </w:t>
            </w:r>
          </w:p>
          <w:p w:rsidR="00743A2D" w:rsidRPr="00BB6C40" w:rsidRDefault="00743A2D" w:rsidP="002B323B">
            <w:pPr>
              <w:pStyle w:val="SP-SLIDEBullet2AM"/>
            </w:pPr>
            <w:r w:rsidRPr="00BB6C40">
              <w:t>Where do you think your photo fits in the first 1,000 days—from conception until age 2?</w:t>
            </w:r>
          </w:p>
          <w:p w:rsidR="00743A2D" w:rsidRPr="00BB6C40" w:rsidRDefault="00743A2D" w:rsidP="002B323B">
            <w:pPr>
              <w:pStyle w:val="SP-SLIDEBullet1AM"/>
            </w:pPr>
            <w:r w:rsidRPr="00BB6C40">
              <w:t>Together with the other teams, create the correct sequence on the wall, taping the pictures in the correct order. Once this is done, ask each group to explain:</w:t>
            </w:r>
          </w:p>
          <w:p w:rsidR="00743A2D" w:rsidRPr="00BB6C40" w:rsidRDefault="00743A2D" w:rsidP="002B323B">
            <w:pPr>
              <w:pStyle w:val="SP-SLIDEBullet2AM"/>
            </w:pPr>
            <w:r w:rsidRPr="00BB6C40">
              <w:t xml:space="preserve">What is happening on your card? Why do you think it is important? Why did you choose this location for the card? </w:t>
            </w:r>
          </w:p>
          <w:p w:rsidR="00743A2D" w:rsidRPr="00BB6C40" w:rsidRDefault="00743A2D" w:rsidP="002B323B">
            <w:pPr>
              <w:pStyle w:val="SP-SLIDEBullet1AM"/>
            </w:pPr>
            <w:r w:rsidRPr="00BB6C40">
              <w:t>Explain that the first 1,000 days are very import</w:t>
            </w:r>
            <w:r>
              <w:t>ant: t</w:t>
            </w:r>
            <w:r w:rsidRPr="00BB6C40">
              <w:t xml:space="preserve">his is the period when the most critical brain and physical growth happens for an infant. Good health, nutrition, and care practices are very important during this period to make sure babies grow and reach their full physical and mental potential. </w:t>
            </w:r>
          </w:p>
          <w:p w:rsidR="00743A2D" w:rsidRPr="00BB6C40" w:rsidRDefault="00743A2D" w:rsidP="002B323B">
            <w:pPr>
              <w:pStyle w:val="SP-SLIDEBullet1AM"/>
            </w:pPr>
            <w:r w:rsidRPr="00BB6C40">
              <w:t xml:space="preserve">The facilitator should add the remaining cards (words that describe each stage) over the correct </w:t>
            </w:r>
            <w:r w:rsidRPr="00BB6C40">
              <w:lastRenderedPageBreak/>
              <w:t>images. If participants have made any errors in the order, be sure to explain and move the images into the correct order.</w:t>
            </w:r>
          </w:p>
          <w:p w:rsidR="00743A2D" w:rsidRPr="00BB6C40" w:rsidRDefault="00743A2D" w:rsidP="002B323B">
            <w:pPr>
              <w:pStyle w:val="SP-SLIDEBullet1AM"/>
            </w:pPr>
            <w:r w:rsidRPr="00BB6C40">
              <w:t>These stages may not be well understood in the communities where we work. Correct feeding and care practices during the first 1,000 days are essential.</w:t>
            </w:r>
          </w:p>
        </w:tc>
      </w:tr>
      <w:tr w:rsidR="00743A2D" w:rsidRPr="00BB6C40" w:rsidTr="00743A2D">
        <w:trPr>
          <w:jc w:val="center"/>
        </w:trPr>
        <w:tc>
          <w:tcPr>
            <w:tcW w:w="0" w:type="auto"/>
            <w:shd w:val="clear" w:color="auto" w:fill="auto"/>
          </w:tcPr>
          <w:p w:rsidR="00743A2D" w:rsidRPr="00BB6C40" w:rsidRDefault="00743A2D" w:rsidP="002B323B">
            <w:pPr>
              <w:pStyle w:val="SP-TableText"/>
              <w:keepNext/>
              <w:rPr>
                <w:b/>
                <w:lang w:val="en-US"/>
              </w:rPr>
            </w:pPr>
            <w:r w:rsidRPr="00BB6C40">
              <w:rPr>
                <w:b/>
                <w:lang w:val="en-US"/>
              </w:rPr>
              <w:lastRenderedPageBreak/>
              <w:t>Answer Key</w:t>
            </w:r>
          </w:p>
          <w:p w:rsidR="00743A2D" w:rsidRPr="00BB6C40" w:rsidRDefault="00743A2D" w:rsidP="002B323B">
            <w:pPr>
              <w:pStyle w:val="SP-SLIDEBullet1AM"/>
            </w:pPr>
            <w:r w:rsidRPr="00BB6C40">
              <w:t xml:space="preserve">Review the correct answers to the exercise below. </w:t>
            </w:r>
          </w:p>
          <w:p w:rsidR="00743A2D" w:rsidRPr="00BB6C40" w:rsidRDefault="00743A2D" w:rsidP="002B323B">
            <w:pPr>
              <w:pStyle w:val="SP-SLIDEBullet1AM"/>
            </w:pPr>
            <w:r w:rsidRPr="00BB6C40">
              <w:t>Emphasize that understanding when to switch from one type of food to another is</w:t>
            </w:r>
            <w:r>
              <w:t xml:space="preserve"> </w:t>
            </w:r>
            <w:r w:rsidRPr="00BB6C40">
              <w:t>n</w:t>
            </w:r>
            <w:r>
              <w:t>o</w:t>
            </w:r>
            <w:r w:rsidRPr="00BB6C40">
              <w:t>t intuitive or easy—especially when well-intentioned family members may offer the wrong advice.</w:t>
            </w:r>
          </w:p>
          <w:p w:rsidR="00743A2D" w:rsidRPr="00BB6C40" w:rsidRDefault="00743A2D" w:rsidP="002B323B">
            <w:pPr>
              <w:pStyle w:val="SP-SLIDEBullet1AM"/>
            </w:pPr>
            <w:r w:rsidRPr="00BB6C40">
              <w:t>However, the actions a mother takes in this period are critical for her child. The first 1,000 days are nutrition’s window of opportunity.</w:t>
            </w:r>
          </w:p>
          <w:p w:rsidR="00743A2D" w:rsidRPr="00BB6C40" w:rsidRDefault="0098134E" w:rsidP="002B323B">
            <w:pPr>
              <w:pStyle w:val="SP-TableText"/>
              <w:jc w:val="center"/>
            </w:pPr>
            <w:r>
              <w:rPr>
                <w:noProof/>
                <w:lang w:val="en-US"/>
              </w:rPr>
              <w:drawing>
                <wp:inline distT="0" distB="0" distL="0" distR="0" wp14:anchorId="6624B016" wp14:editId="28842E1C">
                  <wp:extent cx="5080635" cy="2528570"/>
                  <wp:effectExtent l="0" t="0" r="5715" b="508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t="7742" b="2876"/>
                          <a:stretch>
                            <a:fillRect/>
                          </a:stretch>
                        </pic:blipFill>
                        <pic:spPr bwMode="auto">
                          <a:xfrm>
                            <a:off x="0" y="0"/>
                            <a:ext cx="5080635" cy="2528570"/>
                          </a:xfrm>
                          <a:prstGeom prst="rect">
                            <a:avLst/>
                          </a:prstGeom>
                          <a:noFill/>
                          <a:ln>
                            <a:noFill/>
                          </a:ln>
                        </pic:spPr>
                      </pic:pic>
                    </a:graphicData>
                  </a:graphic>
                </wp:inline>
              </w:drawing>
            </w:r>
          </w:p>
          <w:p w:rsidR="00743A2D" w:rsidRPr="00BB6C40" w:rsidRDefault="00743A2D" w:rsidP="002B323B">
            <w:pPr>
              <w:pStyle w:val="SP-TableText"/>
              <w:rPr>
                <w:b/>
                <w:lang w:val="en-US"/>
              </w:rPr>
            </w:pPr>
          </w:p>
        </w:tc>
      </w:tr>
    </w:tbl>
    <w:p w:rsidR="00743A2D" w:rsidRPr="00BB6C40" w:rsidRDefault="00743A2D" w:rsidP="00743A2D">
      <w:pPr>
        <w:rPr>
          <w:rFonts w:ascii="Century Gothic" w:hAnsi="Century Gothic"/>
          <w:b/>
          <w:color w:val="47652D"/>
          <w:sz w:val="28"/>
        </w:rPr>
      </w:pPr>
      <w:bookmarkStart w:id="39" w:name="_Toc483224139"/>
      <w:bookmarkStart w:id="40" w:name="Activity_What_Mothers_Children_Need"/>
    </w:p>
    <w:tbl>
      <w:tblPr>
        <w:tblW w:w="0" w:type="auto"/>
        <w:tblInd w:w="108" w:type="dxa"/>
        <w:tblBorders>
          <w:top w:val="single" w:sz="24" w:space="0" w:color="91993E"/>
          <w:bottom w:val="single" w:sz="24" w:space="0" w:color="91993E"/>
        </w:tblBorders>
        <w:shd w:val="clear" w:color="auto" w:fill="D5DAA2"/>
        <w:tblLook w:val="04A0" w:firstRow="1" w:lastRow="0" w:firstColumn="1" w:lastColumn="0" w:noHBand="0" w:noVBand="1"/>
      </w:tblPr>
      <w:tblGrid>
        <w:gridCol w:w="1530"/>
        <w:gridCol w:w="8658"/>
      </w:tblGrid>
      <w:tr w:rsidR="008105E6" w:rsidTr="008105E6">
        <w:trPr>
          <w:trHeight w:val="1394"/>
        </w:trPr>
        <w:tc>
          <w:tcPr>
            <w:tcW w:w="1530" w:type="dxa"/>
            <w:shd w:val="clear" w:color="auto" w:fill="EBEED5"/>
            <w:vAlign w:val="center"/>
          </w:tcPr>
          <w:p w:rsidR="00743A2D" w:rsidRDefault="0098134E" w:rsidP="008105E6">
            <w:pPr>
              <w:pStyle w:val="SP-SLIDEBullet1AM"/>
              <w:numPr>
                <w:ilvl w:val="0"/>
                <w:numId w:val="0"/>
              </w:numPr>
              <w:jc w:val="center"/>
            </w:pPr>
            <w:r>
              <w:rPr>
                <w:noProof/>
                <w:lang w:val="en-US"/>
              </w:rPr>
              <w:drawing>
                <wp:inline distT="0" distB="0" distL="0" distR="0" wp14:anchorId="71E9B425" wp14:editId="2DB0F6B0">
                  <wp:extent cx="771525" cy="675640"/>
                  <wp:effectExtent l="0" t="0" r="9525" b="0"/>
                  <wp:docPr id="14"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71525" cy="675640"/>
                          </a:xfrm>
                          <a:prstGeom prst="rect">
                            <a:avLst/>
                          </a:prstGeom>
                          <a:noFill/>
                          <a:ln>
                            <a:noFill/>
                          </a:ln>
                        </pic:spPr>
                      </pic:pic>
                    </a:graphicData>
                  </a:graphic>
                </wp:inline>
              </w:drawing>
            </w:r>
          </w:p>
        </w:tc>
        <w:tc>
          <w:tcPr>
            <w:tcW w:w="8658" w:type="dxa"/>
            <w:shd w:val="clear" w:color="auto" w:fill="EBEED5"/>
          </w:tcPr>
          <w:p w:rsidR="00743A2D" w:rsidRPr="001035A2" w:rsidRDefault="00743A2D" w:rsidP="008105E6">
            <w:pPr>
              <w:pStyle w:val="SP-LessonsLearned"/>
              <w:shd w:val="clear" w:color="auto" w:fill="auto"/>
              <w:ind w:left="0"/>
            </w:pPr>
            <w:r w:rsidRPr="008105E6">
              <w:rPr>
                <w:b/>
                <w:i w:val="0"/>
                <w:color w:val="91993E"/>
              </w:rPr>
              <w:t>Lessons Learned:</w:t>
            </w:r>
            <w:r w:rsidRPr="001035A2">
              <w:t xml:space="preserve"> Across contexts, this exercise has prompted discussion on norms and practices at each stage of the first 1,000 days. Facilitators have found it extremely important to listen to groups’ discussion during this exercise. Facilitators will play a key role in intervening to address misconceptions, discuss drivers of these misconceptions, and share the rationale behind key practices in each stage of the first 1,000 days. Listening to these conversations will also provide facilitators with an opportunity to learn more about the context of the training’s participants.</w:t>
            </w:r>
          </w:p>
        </w:tc>
      </w:tr>
    </w:tbl>
    <w:p w:rsidR="00743A2D" w:rsidRPr="00BB6C40" w:rsidRDefault="00743A2D" w:rsidP="00743A2D">
      <w:pPr>
        <w:rPr>
          <w:rFonts w:ascii="Century Gothic" w:hAnsi="Century Gothic"/>
          <w:b/>
          <w:color w:val="47652D"/>
          <w:sz w:val="28"/>
        </w:rPr>
      </w:pPr>
    </w:p>
    <w:bookmarkEnd w:id="39"/>
    <w:bookmarkEnd w:id="40"/>
    <w:p w:rsidR="00743A2D" w:rsidRDefault="00743A2D" w:rsidP="00743A2D">
      <w:r>
        <w:br w:type="page"/>
      </w:r>
    </w:p>
    <w:tbl>
      <w:tblPr>
        <w:tblW w:w="0" w:type="auto"/>
        <w:jc w:val="center"/>
        <w:tblBorders>
          <w:top w:val="single" w:sz="18" w:space="0" w:color="47652D"/>
          <w:left w:val="single" w:sz="18" w:space="0" w:color="47652D"/>
          <w:bottom w:val="single" w:sz="18" w:space="0" w:color="47652D"/>
          <w:right w:val="single" w:sz="18" w:space="0" w:color="47652D"/>
        </w:tblBorders>
        <w:tblLook w:val="04A0" w:firstRow="1" w:lastRow="0" w:firstColumn="1" w:lastColumn="0" w:noHBand="0" w:noVBand="1"/>
      </w:tblPr>
      <w:tblGrid>
        <w:gridCol w:w="10296"/>
      </w:tblGrid>
      <w:tr w:rsidR="00743A2D" w:rsidRPr="00BB6C40" w:rsidTr="00743A2D">
        <w:trPr>
          <w:tblHeader/>
          <w:jc w:val="center"/>
        </w:trPr>
        <w:tc>
          <w:tcPr>
            <w:tcW w:w="0" w:type="auto"/>
            <w:shd w:val="clear" w:color="auto" w:fill="47652D"/>
          </w:tcPr>
          <w:p w:rsidR="00743A2D" w:rsidRPr="00743A2D" w:rsidRDefault="00743A2D" w:rsidP="002B323B">
            <w:pPr>
              <w:pStyle w:val="SP-Heading1"/>
              <w:rPr>
                <w:color w:val="FFFFFF"/>
              </w:rPr>
            </w:pPr>
            <w:bookmarkStart w:id="41" w:name="_Toc496868405"/>
            <w:bookmarkStart w:id="42" w:name="_Toc507687048"/>
            <w:bookmarkStart w:id="43" w:name="_Toc508723992"/>
            <w:r w:rsidRPr="00743A2D">
              <w:rPr>
                <w:color w:val="FFFFFF"/>
              </w:rPr>
              <w:lastRenderedPageBreak/>
              <w:t>Exercise 2: What Mothers and Children Need</w:t>
            </w:r>
            <w:bookmarkEnd w:id="41"/>
            <w:bookmarkEnd w:id="42"/>
            <w:bookmarkEnd w:id="43"/>
          </w:p>
        </w:tc>
      </w:tr>
      <w:tr w:rsidR="00743A2D" w:rsidRPr="00BB6C40" w:rsidTr="00743A2D">
        <w:trPr>
          <w:jc w:val="center"/>
        </w:trPr>
        <w:tc>
          <w:tcPr>
            <w:tcW w:w="0" w:type="auto"/>
            <w:shd w:val="clear" w:color="auto" w:fill="auto"/>
          </w:tcPr>
          <w:p w:rsidR="00743A2D" w:rsidRPr="00B80A1B" w:rsidRDefault="00743A2D" w:rsidP="002B323B">
            <w:pPr>
              <w:pStyle w:val="SP-SLIDEBullet1AM"/>
              <w:numPr>
                <w:ilvl w:val="0"/>
                <w:numId w:val="0"/>
              </w:numPr>
              <w:rPr>
                <w:b/>
              </w:rPr>
            </w:pPr>
            <w:r w:rsidRPr="00B80A1B">
              <w:rPr>
                <w:b/>
              </w:rPr>
              <w:t>About this Exercise</w:t>
            </w:r>
          </w:p>
          <w:p w:rsidR="00743A2D" w:rsidRPr="00BB6C40" w:rsidRDefault="00743A2D" w:rsidP="002B323B">
            <w:pPr>
              <w:pStyle w:val="SP-SLIDEBullet1AM"/>
              <w:ind w:left="360"/>
              <w:rPr>
                <w:b/>
              </w:rPr>
            </w:pPr>
            <w:r w:rsidRPr="00BB6C40">
              <w:rPr>
                <w:b/>
              </w:rPr>
              <w:t xml:space="preserve">Goal: </w:t>
            </w:r>
            <w:r w:rsidRPr="00BB6C40">
              <w:t>Discuss essential care practices for a well-nourished mother and child.</w:t>
            </w:r>
          </w:p>
          <w:p w:rsidR="00743A2D" w:rsidRPr="00BB6C40" w:rsidRDefault="00743A2D" w:rsidP="002B323B">
            <w:pPr>
              <w:pStyle w:val="SP-SLIDEBullet1AM"/>
              <w:ind w:left="360"/>
            </w:pPr>
            <w:r w:rsidRPr="00BB6C40">
              <w:rPr>
                <w:b/>
              </w:rPr>
              <w:t>Duration:</w:t>
            </w:r>
            <w:r w:rsidRPr="00BB6C40">
              <w:t xml:space="preserve"> 20–30 minutes</w:t>
            </w:r>
          </w:p>
          <w:p w:rsidR="00743A2D" w:rsidRPr="00BB6C40" w:rsidRDefault="00743A2D" w:rsidP="002B323B">
            <w:pPr>
              <w:pStyle w:val="SP-SLIDEBullet1AM"/>
              <w:ind w:left="360"/>
            </w:pPr>
            <w:r w:rsidRPr="00BB6C40">
              <w:rPr>
                <w:b/>
              </w:rPr>
              <w:t xml:space="preserve">Materials: </w:t>
            </w:r>
            <w:r w:rsidRPr="00BB6C40">
              <w:t>Illustrations of mother, baby, and care practices</w:t>
            </w:r>
            <w:r w:rsidRPr="00BB6C40">
              <w:rPr>
                <w:b/>
              </w:rPr>
              <w:t xml:space="preserve">, </w:t>
            </w:r>
            <w:r w:rsidRPr="00BB6C40">
              <w:t>two large blank pieces of flipchart paper</w:t>
            </w:r>
            <w:r w:rsidRPr="00BB6C40">
              <w:rPr>
                <w:b/>
              </w:rPr>
              <w:t xml:space="preserve">, </w:t>
            </w:r>
            <w:r w:rsidRPr="000E1D99">
              <w:rPr>
                <w:bCs/>
              </w:rPr>
              <w:t>t</w:t>
            </w:r>
            <w:r w:rsidRPr="00BB6C40">
              <w:t>ape or other method for fixing illustrations to the wall</w:t>
            </w:r>
          </w:p>
          <w:p w:rsidR="00743A2D" w:rsidRPr="00B80A1B" w:rsidRDefault="00743A2D" w:rsidP="002B323B">
            <w:pPr>
              <w:pStyle w:val="SP-SLIDEBullet1AM"/>
              <w:ind w:left="360"/>
              <w:rPr>
                <w:b/>
              </w:rPr>
            </w:pPr>
            <w:r w:rsidRPr="00B80A1B">
              <w:rPr>
                <w:b/>
              </w:rPr>
              <w:t>Preparation</w:t>
            </w:r>
            <w:r>
              <w:rPr>
                <w:b/>
              </w:rPr>
              <w:t>:</w:t>
            </w:r>
          </w:p>
          <w:p w:rsidR="00743A2D" w:rsidRPr="00BB6C40" w:rsidRDefault="00743A2D" w:rsidP="002B323B">
            <w:pPr>
              <w:pStyle w:val="SP-SLIDEBullet2AM"/>
              <w:ind w:left="810"/>
            </w:pPr>
            <w:r w:rsidRPr="00BB6C40">
              <w:t xml:space="preserve">Print copies of the illustrations and identify a clear space on the wall to stick the images and </w:t>
            </w:r>
            <w:r>
              <w:t xml:space="preserve">to </w:t>
            </w:r>
            <w:r w:rsidRPr="00BB6C40">
              <w:t>tape a large flipchart</w:t>
            </w:r>
            <w:r>
              <w:t>-</w:t>
            </w:r>
            <w:r w:rsidRPr="00BB6C40">
              <w:t>size</w:t>
            </w:r>
            <w:r>
              <w:t>d</w:t>
            </w:r>
            <w:r w:rsidRPr="00BB6C40">
              <w:t xml:space="preserve"> blank paper. </w:t>
            </w:r>
          </w:p>
          <w:p w:rsidR="00743A2D" w:rsidRPr="00BB6C40" w:rsidRDefault="00743A2D" w:rsidP="002B323B">
            <w:pPr>
              <w:pStyle w:val="SP-SLIDEBullet2AM"/>
              <w:ind w:left="810"/>
            </w:pPr>
            <w:r w:rsidRPr="00BB6C40">
              <w:t>Tape an illustration of a healthy, well-nourished mother on a large piece of paper in the center of the page, leaving room to add pictures below and around the picture.</w:t>
            </w:r>
          </w:p>
          <w:p w:rsidR="00743A2D" w:rsidRPr="00BB6C40" w:rsidRDefault="00743A2D" w:rsidP="002B323B">
            <w:pPr>
              <w:pStyle w:val="SP-SLIDEBullet2AM"/>
              <w:ind w:left="810"/>
            </w:pPr>
            <w:r w:rsidRPr="00BB6C40">
              <w:t>Tape the illustration of the baby on another large sheet of blank paper in the same manner.</w:t>
            </w:r>
          </w:p>
          <w:p w:rsidR="00743A2D" w:rsidRPr="00BB6C40" w:rsidRDefault="00743A2D" w:rsidP="002B323B">
            <w:pPr>
              <w:pStyle w:val="SP-SLIDEBullet2AM"/>
              <w:ind w:left="810"/>
            </w:pPr>
            <w:r w:rsidRPr="00BB6C40">
              <w:t>Be prepared to encourage participants to correct one another, discuss viewpoints, and provide justifications for their thinking. Try to let participants figure it out themselves, but be sure to pay attention and address any misconceptions directly.</w:t>
            </w:r>
          </w:p>
        </w:tc>
      </w:tr>
      <w:tr w:rsidR="00743A2D" w:rsidRPr="00BB6C40" w:rsidTr="00743A2D">
        <w:trPr>
          <w:jc w:val="center"/>
        </w:trPr>
        <w:tc>
          <w:tcPr>
            <w:tcW w:w="0" w:type="auto"/>
            <w:shd w:val="clear" w:color="auto" w:fill="auto"/>
          </w:tcPr>
          <w:p w:rsidR="00743A2D" w:rsidRPr="00BB6C40" w:rsidRDefault="00743A2D" w:rsidP="002B323B">
            <w:pPr>
              <w:pStyle w:val="SP-facilitatornote"/>
              <w:shd w:val="clear" w:color="auto" w:fill="auto"/>
              <w:spacing w:before="0" w:after="0" w:line="240" w:lineRule="auto"/>
              <w:ind w:left="0"/>
            </w:pPr>
          </w:p>
          <w:tbl>
            <w:tblPr>
              <w:tblW w:w="0" w:type="auto"/>
              <w:tblInd w:w="108" w:type="dxa"/>
              <w:tblBorders>
                <w:top w:val="single" w:sz="8" w:space="0" w:color="E28432"/>
                <w:left w:val="single" w:sz="48" w:space="0" w:color="E28432"/>
                <w:bottom w:val="single" w:sz="8" w:space="0" w:color="E28432"/>
                <w:right w:val="single" w:sz="8" w:space="0" w:color="E28432"/>
              </w:tblBorders>
              <w:shd w:val="clear" w:color="auto" w:fill="F9E6D5"/>
              <w:tblLook w:val="04A0" w:firstRow="1" w:lastRow="0" w:firstColumn="1" w:lastColumn="0" w:noHBand="0" w:noVBand="1"/>
            </w:tblPr>
            <w:tblGrid>
              <w:gridCol w:w="1520"/>
              <w:gridCol w:w="8382"/>
            </w:tblGrid>
            <w:tr w:rsidR="008105E6" w:rsidTr="008105E6">
              <w:trPr>
                <w:trHeight w:val="1160"/>
              </w:trPr>
              <w:tc>
                <w:tcPr>
                  <w:tcW w:w="1530" w:type="dxa"/>
                  <w:shd w:val="clear" w:color="auto" w:fill="F9E6D5"/>
                  <w:vAlign w:val="center"/>
                </w:tcPr>
                <w:p w:rsidR="00743A2D" w:rsidRDefault="0098134E" w:rsidP="008105E6">
                  <w:pPr>
                    <w:pStyle w:val="SP-SLIDEBullet1AM"/>
                    <w:numPr>
                      <w:ilvl w:val="0"/>
                      <w:numId w:val="0"/>
                    </w:numPr>
                    <w:jc w:val="center"/>
                  </w:pPr>
                  <w:r>
                    <w:rPr>
                      <w:noProof/>
                      <w:lang w:val="en-US"/>
                    </w:rPr>
                    <w:drawing>
                      <wp:inline distT="0" distB="0" distL="0" distR="0" wp14:anchorId="78F49287" wp14:editId="59A64804">
                        <wp:extent cx="612736" cy="582541"/>
                        <wp:effectExtent l="76200" t="76200" r="0" b="84455"/>
                        <wp:docPr id="15" name="Picture 27" descr="C:\Users\shogan\AppData\Local\Microsoft\Windows\Temporary Internet Files\Content.Word\noun_8155_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Users\shogan\AppData\Local\Microsoft\Windows\Temporary Internet Files\Content.Word\noun_8155_cc.png"/>
                                <pic:cNvPicPr>
                                  <a:picLocks noChangeAspect="1" noChangeArrowheads="1"/>
                                </pic:cNvPicPr>
                              </pic:nvPicPr>
                              <pic:blipFill>
                                <a:blip r:embed="rId24">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20751601">
                                  <a:off x="0" y="0"/>
                                  <a:ext cx="612140" cy="582295"/>
                                </a:xfrm>
                                <a:prstGeom prst="rect">
                                  <a:avLst/>
                                </a:prstGeom>
                                <a:noFill/>
                                <a:ln>
                                  <a:noFill/>
                                </a:ln>
                              </pic:spPr>
                            </pic:pic>
                          </a:graphicData>
                        </a:graphic>
                      </wp:inline>
                    </w:drawing>
                  </w:r>
                </w:p>
              </w:tc>
              <w:tc>
                <w:tcPr>
                  <w:tcW w:w="8658" w:type="dxa"/>
                  <w:shd w:val="clear" w:color="auto" w:fill="F9E6D5"/>
                  <w:vAlign w:val="center"/>
                </w:tcPr>
                <w:p w:rsidR="00743A2D" w:rsidRPr="001035A2" w:rsidRDefault="00743A2D" w:rsidP="00F522E0">
                  <w:pPr>
                    <w:pStyle w:val="SP-BodyText"/>
                  </w:pPr>
                  <w:r w:rsidRPr="008105E6">
                    <w:rPr>
                      <w:b/>
                      <w:color w:val="E28432"/>
                    </w:rPr>
                    <w:t>Facilitator Note:</w:t>
                  </w:r>
                  <w:r w:rsidRPr="00745D3A">
                    <w:t xml:space="preserve"> </w:t>
                  </w:r>
                  <w:r w:rsidRPr="00F522E0">
                    <w:rPr>
                      <w:i/>
                    </w:rPr>
                    <w:t xml:space="preserve">You can find the images for this exercise </w:t>
                  </w:r>
                  <w:r w:rsidR="00F522E0" w:rsidRPr="00F522E0">
                    <w:rPr>
                      <w:i/>
                    </w:rPr>
                    <w:t xml:space="preserve">online at </w:t>
                  </w:r>
                  <w:hyperlink r:id="rId28" w:history="1">
                    <w:r w:rsidR="00F522E0" w:rsidRPr="00F522E0">
                      <w:rPr>
                        <w:rStyle w:val="Hyperlink"/>
                        <w:i/>
                      </w:rPr>
                      <w:t>https://www.spring-nutrition.org/nutrition-sensitive-ag-training/session2</w:t>
                    </w:r>
                  </w:hyperlink>
                  <w:r w:rsidR="00F522E0" w:rsidRPr="00F522E0">
                    <w:rPr>
                      <w:i/>
                    </w:rPr>
                    <w:t xml:space="preserve">. </w:t>
                  </w:r>
                  <w:r w:rsidRPr="00F522E0">
                    <w:rPr>
                      <w:i/>
                    </w:rPr>
                    <w:t>These images are context-specific, and there are two versions: Guinea and India. You may need to change the images to reflect the country, culture, and common practices of the area where they will be used.</w:t>
                  </w:r>
                </w:p>
              </w:tc>
            </w:tr>
          </w:tbl>
          <w:p w:rsidR="00743A2D" w:rsidRDefault="00743A2D" w:rsidP="002B323B">
            <w:pPr>
              <w:pStyle w:val="SP-TableText"/>
              <w:rPr>
                <w:lang w:val="en-US"/>
              </w:rPr>
            </w:pPr>
          </w:p>
          <w:p w:rsidR="00743A2D" w:rsidRPr="00BB6C40" w:rsidRDefault="00743A2D" w:rsidP="002B323B">
            <w:pPr>
              <w:pStyle w:val="SP-TableText"/>
              <w:rPr>
                <w:lang w:val="en-US"/>
              </w:rPr>
            </w:pPr>
            <w:r w:rsidRPr="00BB6C40">
              <w:rPr>
                <w:lang w:val="en-US"/>
              </w:rPr>
              <w:t xml:space="preserve">This exercise complements the participants’ understanding of the following core concepts: </w:t>
            </w:r>
          </w:p>
          <w:p w:rsidR="00743A2D" w:rsidRPr="00BB6C40" w:rsidRDefault="007B6894" w:rsidP="00743A2D">
            <w:pPr>
              <w:pStyle w:val="SP-TableText"/>
              <w:numPr>
                <w:ilvl w:val="0"/>
                <w:numId w:val="21"/>
              </w:numPr>
              <w:spacing w:line="240" w:lineRule="auto"/>
              <w:rPr>
                <w:lang w:val="en-US"/>
              </w:rPr>
            </w:pPr>
            <w:hyperlink w:anchor="Maternal_Nutrition_Is_Critical" w:history="1">
              <w:r w:rsidR="00743A2D" w:rsidRPr="00BB6C40">
                <w:rPr>
                  <w:rStyle w:val="Hyperlink"/>
                  <w:lang w:val="en-US"/>
                </w:rPr>
                <w:t>Good Nutrition for the Mother and Infant is Critical</w:t>
              </w:r>
            </w:hyperlink>
          </w:p>
        </w:tc>
      </w:tr>
      <w:tr w:rsidR="00743A2D" w:rsidRPr="00BB6C40" w:rsidTr="00743A2D">
        <w:trPr>
          <w:jc w:val="center"/>
        </w:trPr>
        <w:tc>
          <w:tcPr>
            <w:tcW w:w="0" w:type="auto"/>
            <w:shd w:val="clear" w:color="auto" w:fill="auto"/>
          </w:tcPr>
          <w:p w:rsidR="00743A2D" w:rsidRPr="00BB6C40" w:rsidRDefault="00743A2D" w:rsidP="002B323B">
            <w:pPr>
              <w:pStyle w:val="SP-TableText"/>
              <w:rPr>
                <w:b/>
              </w:rPr>
            </w:pPr>
            <w:r w:rsidRPr="00BB6C40">
              <w:rPr>
                <w:b/>
              </w:rPr>
              <w:t>Exercise Instructions</w:t>
            </w:r>
          </w:p>
          <w:p w:rsidR="00743A2D" w:rsidRPr="00BB6C40" w:rsidRDefault="00743A2D" w:rsidP="002B323B">
            <w:pPr>
              <w:pStyle w:val="SP-SLIDEBullet1AM"/>
            </w:pPr>
            <w:r w:rsidRPr="00BB6C40">
              <w:t>Explain that we will start by talking about the mother. Ask participants:</w:t>
            </w:r>
          </w:p>
          <w:p w:rsidR="00743A2D" w:rsidRPr="00BB6C40" w:rsidRDefault="0098134E" w:rsidP="002B323B">
            <w:pPr>
              <w:pStyle w:val="SP-SLIDEBullet2AM"/>
            </w:pPr>
            <w:r>
              <w:rPr>
                <w:noProof/>
                <w:lang w:val="en-US"/>
              </w:rPr>
              <mc:AlternateContent>
                <mc:Choice Requires="wpg">
                  <w:drawing>
                    <wp:anchor distT="0" distB="0" distL="114300" distR="114300" simplePos="0" relativeHeight="251658240" behindDoc="0" locked="0" layoutInCell="1" allowOverlap="1" wp14:anchorId="5B25AEC6" wp14:editId="4FAEBC4B">
                      <wp:simplePos x="0" y="0"/>
                      <wp:positionH relativeFrom="column">
                        <wp:posOffset>3934460</wp:posOffset>
                      </wp:positionH>
                      <wp:positionV relativeFrom="paragraph">
                        <wp:posOffset>356870</wp:posOffset>
                      </wp:positionV>
                      <wp:extent cx="2333625" cy="1892935"/>
                      <wp:effectExtent l="10160" t="23495" r="0" b="0"/>
                      <wp:wrapSquare wrapText="bothSides"/>
                      <wp:docPr id="32"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3625" cy="1892935"/>
                                <a:chOff x="0" y="0"/>
                                <a:chExt cx="23336" cy="18929"/>
                              </a:xfrm>
                            </wpg:grpSpPr>
                            <pic:pic xmlns:pic="http://schemas.openxmlformats.org/drawingml/2006/picture">
                              <pic:nvPicPr>
                                <pic:cNvPr id="33" name="Picture 21" descr="DSCF5615"/>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80" y="0"/>
                                  <a:ext cx="22809" cy="1588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4" name="Text Box 22"/>
                              <wps:cNvSpPr txBox="1">
                                <a:spLocks noChangeArrowheads="1"/>
                              </wps:cNvSpPr>
                              <wps:spPr bwMode="auto">
                                <a:xfrm>
                                  <a:off x="0" y="16040"/>
                                  <a:ext cx="23336" cy="28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3A2D" w:rsidRPr="00BB6C40" w:rsidRDefault="00743A2D" w:rsidP="00743A2D">
                                    <w:pPr>
                                      <w:pStyle w:val="Caption"/>
                                      <w:rPr>
                                        <w:rFonts w:cs="Segoe UI"/>
                                        <w:i/>
                                        <w:noProof/>
                                      </w:rPr>
                                    </w:pPr>
                                    <w:r>
                                      <w:rPr>
                                        <w:rFonts w:cs="Segoe UI"/>
                                        <w:b w:val="0"/>
                                        <w:i/>
                                      </w:rPr>
                                      <w:t xml:space="preserve">Mother </w:t>
                                    </w:r>
                                    <w:r w:rsidRPr="00BB6C40">
                                      <w:rPr>
                                        <w:rFonts w:cs="Segoe UI"/>
                                        <w:b w:val="0"/>
                                        <w:i/>
                                      </w:rPr>
                                      <w:t xml:space="preserve">care map from training in India </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19" o:spid="_x0000_s1026" style="position:absolute;left:0;text-align:left;margin-left:309.8pt;margin-top:28.1pt;width:183.75pt;height:149.05pt;z-index:251658240" coordsize="23336,189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VUpJRklMTQAAWC1Qcm8yAABEaWdpdGFsIENhbWVyYSBY&#10;LVBybzIgVmVyMi4wMQAyMDE3OjAyOjE0IDAzOjU4OjQ5A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PD94cGFja2V0IGVuZD0ndyc/Pv/bAEMAAQEBAQEBAQEBAQEBAQEBAgEBAQEBAgEBAQIC&#10;AgICAgICAgMDBAMDAwMDAgIDBAMDBAQEBAQCAwUFBAQFBAQEBP/bAEMBAQEBAQEBAgEBAgQDAgME&#10;BAQEBAQEBAQEBAQEBAQEBAQEBAQEBAQEBAQEBAQEBAQEBAQEBAQEBAQEBAQEBAQEBP/AABEIAe8C&#10;w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27" type="#_x0000_t75" alt="DSCF5615" style="position:absolute;left:80;width:22809;height:158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g5LXCAAAA2wAAAA8AAABkcnMvZG93bnJldi54bWxEj0GLwjAUhO8L/ofwBC+LpuoiUo0igtCb&#10;rrt4fjTPNtq81CZq9ddvBGGPw8x8w8yXra3EjRpvHCsYDhIQxLnThgsFvz+b/hSED8gaK8ek4EEe&#10;lovOxxxT7e78Tbd9KESEsE9RQRlCnUrp85Is+oGriaN3dI3FEGVTSN3gPcJtJUdJMpEWDceFEmta&#10;l5Sf91er4Ekjsz0MD9heTp9m93XOtiufKdXrtqsZiEBt+A+/25lWMB7D60v8AXLx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oOS1wgAAANsAAAAPAAAAAAAAAAAAAAAAAJ8C&#10;AABkcnMvZG93bnJldi54bWxQSwUGAAAAAAQABAD3AAAAjgMAAAAA&#10;" stroked="t" strokeweight="1pt">
                        <v:imagedata r:id="rId30" o:title="DSCF5615"/>
                        <v:path arrowok="t"/>
                      </v:shape>
                      <v:shapetype id="_x0000_t202" coordsize="21600,21600" o:spt="202" path="m,l,21600r21600,l21600,xe">
                        <v:stroke joinstyle="miter"/>
                        <v:path gradientshapeok="t" o:connecttype="rect"/>
                      </v:shapetype>
                      <v:shape id="Text Box 22" o:spid="_x0000_s1028" type="#_x0000_t202" style="position:absolute;top:16040;width:23336;height:2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Y+cQA&#10;AADbAAAADwAAAGRycy9kb3ducmV2LnhtbESPQWvCQBSE74L/YXlCL2I2sSXY1FWKWCi9NXrx9th9&#10;TUKzb0N2m6T++m5B8DjMzDfMdj/ZVgzU+8axgixJQRBrZxquFJxPb6sNCB+QDbaOScEvedjv5rMt&#10;FsaN/ElDGSoRIewLVFCH0BVSel2TRZ+4jjh6X663GKLsK2l6HCPctnKdprm02HBcqLGjQ036u/yx&#10;CvLp2C0/nmk9XnU78OWaZYEypR4W0+sLiEBTuIdv7Xej4PEJ/r/EHyB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iGPnEAAAA2wAAAA8AAAAAAAAAAAAAAAAAmAIAAGRycy9k&#10;b3ducmV2LnhtbFBLBQYAAAAABAAEAPUAAACJAwAAAAA=&#10;" filled="f" stroked="f">
                        <v:textbox style="mso-fit-shape-to-text:t" inset="0,0,0,0">
                          <w:txbxContent>
                            <w:p w:rsidR="00743A2D" w:rsidRPr="00BB6C40" w:rsidRDefault="00743A2D" w:rsidP="00743A2D">
                              <w:pPr>
                                <w:pStyle w:val="Caption"/>
                                <w:rPr>
                                  <w:rFonts w:cs="Segoe UI"/>
                                  <w:i/>
                                  <w:noProof/>
                                </w:rPr>
                              </w:pPr>
                              <w:r>
                                <w:rPr>
                                  <w:rFonts w:cs="Segoe UI"/>
                                  <w:b w:val="0"/>
                                  <w:i/>
                                </w:rPr>
                                <w:t xml:space="preserve">Mother </w:t>
                              </w:r>
                              <w:r w:rsidRPr="00BB6C40">
                                <w:rPr>
                                  <w:rFonts w:cs="Segoe UI"/>
                                  <w:b w:val="0"/>
                                  <w:i/>
                                </w:rPr>
                                <w:t xml:space="preserve">care map from training in India </w:t>
                              </w:r>
                            </w:p>
                          </w:txbxContent>
                        </v:textbox>
                      </v:shape>
                      <w10:wrap type="square"/>
                    </v:group>
                  </w:pict>
                </mc:Fallback>
              </mc:AlternateContent>
            </w:r>
            <w:r w:rsidR="00743A2D" w:rsidRPr="00BB6C40">
              <w:t>What kinds of care and support are needed to have a healthy mother who will give birth to, and breastfeed, a healthy baby?</w:t>
            </w:r>
          </w:p>
          <w:p w:rsidR="00743A2D" w:rsidRPr="00BB6C40" w:rsidRDefault="00743A2D" w:rsidP="002B323B">
            <w:pPr>
              <w:pStyle w:val="SP-SLIDEBullet1AM"/>
            </w:pPr>
            <w:r w:rsidRPr="00BB6C40">
              <w:t>Participants should mention things such as:</w:t>
            </w:r>
          </w:p>
          <w:p w:rsidR="00743A2D" w:rsidRPr="00BB6C40" w:rsidRDefault="00743A2D" w:rsidP="002B323B">
            <w:pPr>
              <w:pStyle w:val="SP-SLIDEBullet2AM"/>
            </w:pPr>
            <w:r w:rsidRPr="00BB6C40">
              <w:t>Good diet, including additional food and a range of diverse food groups</w:t>
            </w:r>
          </w:p>
          <w:p w:rsidR="00743A2D" w:rsidRPr="00BB6C40" w:rsidRDefault="00743A2D" w:rsidP="002B323B">
            <w:pPr>
              <w:pStyle w:val="SP-SLIDEBullet2AM"/>
            </w:pPr>
            <w:r w:rsidRPr="00BB6C40">
              <w:t>Supportive health services and counseling</w:t>
            </w:r>
          </w:p>
          <w:p w:rsidR="00743A2D" w:rsidRPr="00BB6C40" w:rsidRDefault="00743A2D" w:rsidP="002B323B">
            <w:pPr>
              <w:pStyle w:val="SP-SLIDEBullet2AM"/>
            </w:pPr>
            <w:r w:rsidRPr="00BB6C40">
              <w:t>Supportive family</w:t>
            </w:r>
          </w:p>
          <w:p w:rsidR="00743A2D" w:rsidRPr="00BB6C40" w:rsidRDefault="00743A2D" w:rsidP="002B323B">
            <w:pPr>
              <w:pStyle w:val="SP-SLIDEBullet2AM"/>
            </w:pPr>
            <w:r w:rsidRPr="00BB6C40">
              <w:t>Time to rest and to care for the new baby</w:t>
            </w:r>
          </w:p>
          <w:p w:rsidR="00743A2D" w:rsidRPr="00BB6C40" w:rsidRDefault="00743A2D" w:rsidP="002B323B">
            <w:pPr>
              <w:pStyle w:val="SP-SLIDEBullet2AM"/>
            </w:pPr>
            <w:r w:rsidRPr="00BB6C40">
              <w:t>Clean water, hygiene, and sanitation</w:t>
            </w:r>
          </w:p>
          <w:p w:rsidR="00743A2D" w:rsidRPr="00BB6C40" w:rsidRDefault="00743A2D" w:rsidP="002B323B">
            <w:pPr>
              <w:pStyle w:val="SP-SLIDEBullet2AM"/>
            </w:pPr>
            <w:r w:rsidRPr="00BB6C40">
              <w:t>Micronutrient supplementation.</w:t>
            </w:r>
          </w:p>
          <w:p w:rsidR="00743A2D" w:rsidRPr="00BB6C40" w:rsidRDefault="00743A2D" w:rsidP="002B323B">
            <w:pPr>
              <w:pStyle w:val="SP-SLIDEBullet1AM"/>
            </w:pPr>
            <w:r w:rsidRPr="00BB6C40">
              <w:t>As participants mention an item, show the corresponding illustration and tape it to the wall around the healthy mother. When all the pictures are taped to the page, draw arrows from the pictures to the healthy, well-nourished women (see the example photo as well as images below).</w:t>
            </w:r>
          </w:p>
          <w:p w:rsidR="00743A2D" w:rsidRPr="00BB6C40" w:rsidRDefault="00743A2D" w:rsidP="002B323B">
            <w:pPr>
              <w:pStyle w:val="SP-SLIDEBullet1AM"/>
              <w:keepNext/>
              <w:keepLines/>
            </w:pPr>
            <w:r w:rsidRPr="00BB6C40">
              <w:t xml:space="preserve">Ask participants: </w:t>
            </w:r>
          </w:p>
          <w:p w:rsidR="00743A2D" w:rsidRPr="00BB6C40" w:rsidRDefault="00743A2D" w:rsidP="002B323B">
            <w:pPr>
              <w:pStyle w:val="SP-SLIDEBullet2AM"/>
              <w:keepNext/>
              <w:keepLines/>
            </w:pPr>
            <w:r w:rsidRPr="00BB6C40">
              <w:lastRenderedPageBreak/>
              <w:t xml:space="preserve">How does this “care map” compare </w:t>
            </w:r>
            <w:r>
              <w:t>to</w:t>
            </w:r>
            <w:r w:rsidRPr="00BB6C40">
              <w:t xml:space="preserve"> what is happening in your communities?</w:t>
            </w:r>
          </w:p>
        </w:tc>
      </w:tr>
      <w:tr w:rsidR="00743A2D" w:rsidRPr="00BB6C40" w:rsidTr="00743A2D">
        <w:trPr>
          <w:jc w:val="center"/>
        </w:trPr>
        <w:tc>
          <w:tcPr>
            <w:tcW w:w="0" w:type="auto"/>
            <w:shd w:val="clear" w:color="auto" w:fill="auto"/>
          </w:tcPr>
          <w:p w:rsidR="00743A2D" w:rsidRPr="00BB6C40" w:rsidRDefault="00743A2D" w:rsidP="002B323B">
            <w:pPr>
              <w:pStyle w:val="SP-TableText"/>
              <w:keepNext/>
            </w:pPr>
            <w:r w:rsidRPr="00BB6C40">
              <w:rPr>
                <w:b/>
              </w:rPr>
              <w:lastRenderedPageBreak/>
              <w:t>Discussion</w:t>
            </w:r>
          </w:p>
          <w:p w:rsidR="00743A2D" w:rsidRPr="00BB6C40" w:rsidRDefault="00743A2D" w:rsidP="002B323B">
            <w:pPr>
              <w:pStyle w:val="SP-SLIDEBullet1AM"/>
            </w:pPr>
            <w:r>
              <w:t>As a group, d</w:t>
            </w:r>
            <w:r w:rsidRPr="00BB6C40">
              <w:t>iscuss and summarize</w:t>
            </w:r>
            <w:r>
              <w:t xml:space="preserve"> the nutrition and care needs of mothers and children and their importance.</w:t>
            </w:r>
            <w:r w:rsidRPr="00BB6C40">
              <w:t xml:space="preserve"> </w:t>
            </w:r>
          </w:p>
          <w:p w:rsidR="00743A2D" w:rsidRPr="00BB6C40" w:rsidRDefault="00743A2D" w:rsidP="002B323B">
            <w:pPr>
              <w:pStyle w:val="SP-SLIDEBullet1AM"/>
            </w:pPr>
            <w:r w:rsidRPr="00BB6C40">
              <w:t xml:space="preserve">Additionally, mothers need adequate rest to protect their health. When </w:t>
            </w:r>
            <w:r>
              <w:t>a mother</w:t>
            </w:r>
            <w:r w:rsidRPr="00BB6C40">
              <w:t xml:space="preserve"> has enough time to care for herself and her baby, both</w:t>
            </w:r>
            <w:r>
              <w:t xml:space="preserve"> are</w:t>
            </w:r>
            <w:r w:rsidRPr="00BB6C40">
              <w:t xml:space="preserve"> healthier. Family members </w:t>
            </w:r>
            <w:r>
              <w:t>can play</w:t>
            </w:r>
            <w:r w:rsidRPr="00BB6C40">
              <w:t xml:space="preserve"> a role in supporting </w:t>
            </w:r>
            <w:r>
              <w:t xml:space="preserve">a mother’s </w:t>
            </w:r>
            <w:r w:rsidRPr="00BB6C40">
              <w:t xml:space="preserve">physical and emotional needs, helping with </w:t>
            </w:r>
            <w:r>
              <w:t>household tasks</w:t>
            </w:r>
            <w:r w:rsidRPr="00BB6C40">
              <w:t>, garden</w:t>
            </w:r>
            <w:r>
              <w:t>ing,</w:t>
            </w:r>
            <w:r w:rsidRPr="00BB6C40">
              <w:t xml:space="preserve"> and</w:t>
            </w:r>
            <w:r>
              <w:t xml:space="preserve"> working in the</w:t>
            </w:r>
            <w:r w:rsidRPr="00BB6C40">
              <w:t xml:space="preserve"> fields. This</w:t>
            </w:r>
            <w:r>
              <w:t xml:space="preserve"> support</w:t>
            </w:r>
            <w:r w:rsidRPr="00BB6C40">
              <w:t xml:space="preserve"> helps ensure that </w:t>
            </w:r>
            <w:r>
              <w:t>a pregnant or nursing woman</w:t>
            </w:r>
            <w:r w:rsidRPr="00BB6C40">
              <w:t xml:space="preserve"> gets the rest and nutrients she needs to be healthy.</w:t>
            </w:r>
          </w:p>
          <w:p w:rsidR="00743A2D" w:rsidRPr="00BB6C40" w:rsidRDefault="00743A2D" w:rsidP="002B323B">
            <w:pPr>
              <w:pStyle w:val="SP-SLIDEBullet1AM"/>
            </w:pPr>
            <w:r w:rsidRPr="00BB6C40">
              <w:t>Explain that having a healthy mother is important, and she will want to do the right things to ensure that her baby is also healthy.</w:t>
            </w:r>
          </w:p>
          <w:p w:rsidR="00743A2D" w:rsidRPr="00BB6C40" w:rsidRDefault="00743A2D" w:rsidP="002B323B">
            <w:pPr>
              <w:pStyle w:val="SP-SLIDEBullet1AM"/>
            </w:pPr>
            <w:r w:rsidRPr="00BB6C40">
              <w:t>Explain that now we will talk about the baby. Ask participants:</w:t>
            </w:r>
          </w:p>
          <w:p w:rsidR="00743A2D" w:rsidRPr="00BB6C40" w:rsidRDefault="00743A2D" w:rsidP="002B323B">
            <w:pPr>
              <w:pStyle w:val="SP-SLIDEBullet2AM"/>
            </w:pPr>
            <w:r w:rsidRPr="00BB6C40">
              <w:t>What kinds of care and support are needed to ensure that the child is healthy?</w:t>
            </w:r>
          </w:p>
          <w:p w:rsidR="00743A2D" w:rsidRPr="00BB6C40" w:rsidRDefault="00743A2D" w:rsidP="002B323B">
            <w:pPr>
              <w:pStyle w:val="SP-SLIDEBullet1AM"/>
            </w:pPr>
            <w:r w:rsidRPr="00BB6C40">
              <w:t>Participants should mention things such as:</w:t>
            </w:r>
          </w:p>
          <w:p w:rsidR="00743A2D" w:rsidRPr="00BB6C40" w:rsidRDefault="0098134E" w:rsidP="002B323B">
            <w:pPr>
              <w:pStyle w:val="SP-SLIDEBullet2AM"/>
            </w:pPr>
            <w:r>
              <w:rPr>
                <w:noProof/>
                <w:lang w:val="en-US"/>
              </w:rPr>
              <mc:AlternateContent>
                <mc:Choice Requires="wpg">
                  <w:drawing>
                    <wp:anchor distT="0" distB="0" distL="114300" distR="114300" simplePos="0" relativeHeight="251657216" behindDoc="0" locked="0" layoutInCell="1" allowOverlap="1" wp14:anchorId="7D7A6554" wp14:editId="5B8E50C8">
                      <wp:simplePos x="0" y="0"/>
                      <wp:positionH relativeFrom="column">
                        <wp:posOffset>3934460</wp:posOffset>
                      </wp:positionH>
                      <wp:positionV relativeFrom="paragraph">
                        <wp:posOffset>19050</wp:posOffset>
                      </wp:positionV>
                      <wp:extent cx="2286000" cy="1660525"/>
                      <wp:effectExtent l="19685" t="19050" r="18415" b="0"/>
                      <wp:wrapSquare wrapText="bothSides"/>
                      <wp:docPr id="29"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0" cy="1660525"/>
                                <a:chOff x="0" y="0"/>
                                <a:chExt cx="22860" cy="16605"/>
                              </a:xfrm>
                            </wpg:grpSpPr>
                            <pic:pic xmlns:pic="http://schemas.openxmlformats.org/drawingml/2006/picture">
                              <pic:nvPicPr>
                                <pic:cNvPr id="30" name="Picture 25" descr="DSCF9504"/>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860" cy="14306"/>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1" name="Text Box 26"/>
                              <wps:cNvSpPr txBox="1">
                                <a:spLocks noChangeArrowheads="1"/>
                              </wps:cNvSpPr>
                              <wps:spPr bwMode="auto">
                                <a:xfrm>
                                  <a:off x="0" y="13716"/>
                                  <a:ext cx="22860" cy="28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3A2D" w:rsidRPr="00BB6C40" w:rsidRDefault="00743A2D" w:rsidP="00743A2D">
                                    <w:pPr>
                                      <w:pStyle w:val="Caption"/>
                                      <w:rPr>
                                        <w:i/>
                                        <w:noProof/>
                                      </w:rPr>
                                    </w:pPr>
                                    <w:r w:rsidRPr="00BB6C40">
                                      <w:rPr>
                                        <w:b w:val="0"/>
                                        <w:i/>
                                      </w:rPr>
                                      <w:t xml:space="preserve">Child care map from training in Guinea </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24" o:spid="_x0000_s1029" style="position:absolute;left:0;text-align:left;margin-left:309.8pt;margin-top:1.5pt;width:180pt;height:130.75pt;z-index:251657216" coordsize="22860,166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ZVSklGSUxNAABYLVBybzIAAERpZ2l0YWwgQ2FtZXJhIFgtUHJvMiBWZXIyLjAx&#10;ADIwMTc6MDU6MjIgMDc6NTc6MjIA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8P3hwYWNr&#10;ZXQgZW5kPSd3Jz8+/9sAQwABAQEBAQEBAQEBAQEBAQECAQEBAQECAQEBAgICAgICAgICAwMEAwMD&#10;AwMCAgMEAwMEBAQEBAIDBQUEBAUEBAQE/9sAQwEBAQEBAQECAQECBAMCAwQEBAQEBAQEBAQEBAQE&#10;BAQEBAQEBAQEBAQEBAQEBAQEBAQEBAQEBAQEBAQEBAQEBAQE/8AAEQgM1RR1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">
                      <v:shape id="Picture 25" o:spid="_x0000_s1030" type="#_x0000_t75" alt="DSCF9504" style="position:absolute;width:22860;height:143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tMDzEAAAA2wAAAA8AAABkcnMvZG93bnJldi54bWxET89rwjAUvg/2P4Q38DJmOrepVKMMRfDi&#10;Yc4h3p7Nsyk2L7WJbfWvXw6DHT++39N5Z0vRUO0Lxwpe+wkI4szpgnMFu+/VyxiED8gaS8ek4EYe&#10;5rPHhymm2rX8Rc025CKGsE9RgQmhSqX0mSGLvu8q4sidXG0xRFjnUtfYxnBbykGSDKXFgmODwYoW&#10;hrLz9moVrJvz8ngwG0eH90u7//i5bkb3Z6V6T93nBESgLvyL/9xrreAtro9f4g+Qs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8tMDzEAAAA2wAAAA8AAAAAAAAAAAAAAAAA&#10;nwIAAGRycy9kb3ducmV2LnhtbFBLBQYAAAAABAAEAPcAAACQAwAAAAA=&#10;" stroked="t" strokeweight="1pt">
                        <v:imagedata r:id="rId32" o:title="DSCF9504"/>
                        <v:path arrowok="t"/>
                      </v:shape>
                      <v:shape id="Text Box 26" o:spid="_x0000_s1031" type="#_x0000_t202" style="position:absolute;top:13716;width:22860;height:2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W7YcIA&#10;AADbAAAADwAAAGRycy9kb3ducmV2LnhtbESPQYvCMBSE7wv+h/AEL4umURCtRhHZhcWb7l68PZpn&#10;W2xeShPb6q/fCILHYWa+Ydbb3laipcaXjjWoSQKCOHOm5FzD3+/3eAHCB2SDlWPScCcP283gY42p&#10;cR0fqT2FXEQI+xQ1FCHUqZQ+K8iin7iaOHoX11gMUTa5NA12EW4rOU2SubRYclwosKZ9Qdn1dLMa&#10;5v1X/XlY0rR7ZFXL54dSgZTWo2G/W4EI1Id3+NX+MRpmCp5f4g+Qm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lbthwgAAANsAAAAPAAAAAAAAAAAAAAAAAJgCAABkcnMvZG93&#10;bnJldi54bWxQSwUGAAAAAAQABAD1AAAAhwMAAAAA&#10;" filled="f" stroked="f">
                        <v:textbox style="mso-fit-shape-to-text:t" inset="0,0,0,0">
                          <w:txbxContent>
                            <w:p w:rsidR="00743A2D" w:rsidRPr="00BB6C40" w:rsidRDefault="00743A2D" w:rsidP="00743A2D">
                              <w:pPr>
                                <w:pStyle w:val="Caption"/>
                                <w:rPr>
                                  <w:i/>
                                  <w:noProof/>
                                </w:rPr>
                              </w:pPr>
                              <w:r w:rsidRPr="00BB6C40">
                                <w:rPr>
                                  <w:b w:val="0"/>
                                  <w:i/>
                                </w:rPr>
                                <w:t xml:space="preserve">Child care map from training in Guinea </w:t>
                              </w:r>
                            </w:p>
                          </w:txbxContent>
                        </v:textbox>
                      </v:shape>
                      <w10:wrap type="square"/>
                    </v:group>
                  </w:pict>
                </mc:Fallback>
              </mc:AlternateContent>
            </w:r>
            <w:r w:rsidR="00743A2D" w:rsidRPr="00BB6C40">
              <w:t>Healthy, well-nourished pregnant woman</w:t>
            </w:r>
          </w:p>
          <w:p w:rsidR="00743A2D" w:rsidRPr="00BB6C40" w:rsidRDefault="00743A2D" w:rsidP="002B323B">
            <w:pPr>
              <w:pStyle w:val="SP-SLIDEBullet2AM"/>
            </w:pPr>
            <w:r w:rsidRPr="00BB6C40">
              <w:t>Healthy well-nourished mother breastfeeding</w:t>
            </w:r>
          </w:p>
          <w:p w:rsidR="00743A2D" w:rsidRPr="00BB6C40" w:rsidRDefault="00743A2D" w:rsidP="002B323B">
            <w:pPr>
              <w:pStyle w:val="SP-SLIDEBullet2AM"/>
            </w:pPr>
            <w:r w:rsidRPr="00BB6C40">
              <w:t>Supportive family</w:t>
            </w:r>
          </w:p>
          <w:p w:rsidR="00743A2D" w:rsidRPr="00BB6C40" w:rsidRDefault="00743A2D" w:rsidP="002B323B">
            <w:pPr>
              <w:pStyle w:val="SP-SLIDEBullet2AM"/>
            </w:pPr>
            <w:r w:rsidRPr="00BB6C40">
              <w:t>Variety of foods</w:t>
            </w:r>
          </w:p>
          <w:p w:rsidR="00743A2D" w:rsidRPr="00BB6C40" w:rsidRDefault="00743A2D" w:rsidP="002B323B">
            <w:pPr>
              <w:pStyle w:val="SP-SLIDEBullet2AM"/>
            </w:pPr>
            <w:r w:rsidRPr="00BB6C40">
              <w:t>Care practices and health services</w:t>
            </w:r>
          </w:p>
          <w:p w:rsidR="00743A2D" w:rsidRPr="00BB6C40" w:rsidRDefault="00743A2D" w:rsidP="002B323B">
            <w:pPr>
              <w:pStyle w:val="SP-SLIDEBullet2AM"/>
            </w:pPr>
            <w:r w:rsidRPr="00BB6C40">
              <w:t>Clean water/hygiene/sanitation.</w:t>
            </w:r>
          </w:p>
          <w:p w:rsidR="00743A2D" w:rsidRPr="00BB6C40" w:rsidRDefault="00743A2D" w:rsidP="002B323B">
            <w:pPr>
              <w:pStyle w:val="SP-SLIDEBullet1AM"/>
            </w:pPr>
            <w:r w:rsidRPr="00BB6C40">
              <w:t>As participants mention an item, show the corresponding illustration and tape it to the wall around the healthy baby. If participants miss something important, probe for the answer.</w:t>
            </w:r>
            <w:r w:rsidRPr="00BB6C40">
              <w:rPr>
                <w:noProof/>
              </w:rPr>
              <w:t xml:space="preserve"> </w:t>
            </w:r>
          </w:p>
          <w:p w:rsidR="00743A2D" w:rsidRPr="00BB6C40" w:rsidRDefault="00743A2D" w:rsidP="002B323B">
            <w:pPr>
              <w:pStyle w:val="SP-SLIDEBullet1AM"/>
            </w:pPr>
            <w:r w:rsidRPr="00BB6C40">
              <w:t>When all the pictures are taped to the page, draw arrows from the pictures to the healthy, well-nourished baby (see the example photo as well as images below).</w:t>
            </w:r>
          </w:p>
          <w:p w:rsidR="00743A2D" w:rsidRPr="00BB6C40" w:rsidRDefault="00743A2D" w:rsidP="002B323B">
            <w:pPr>
              <w:pStyle w:val="SP-SLIDEBullet1AM"/>
            </w:pPr>
            <w:r w:rsidRPr="00BB6C40">
              <w:t>Ask participants:</w:t>
            </w:r>
          </w:p>
          <w:p w:rsidR="00743A2D" w:rsidRPr="00BB6C40" w:rsidRDefault="00743A2D" w:rsidP="002B323B">
            <w:pPr>
              <w:pStyle w:val="SP-SLIDEBullet2AM"/>
            </w:pPr>
            <w:r w:rsidRPr="00BB6C40">
              <w:t xml:space="preserve">How does this “care map” compare </w:t>
            </w:r>
            <w:r>
              <w:t>to</w:t>
            </w:r>
            <w:r w:rsidRPr="00BB6C40">
              <w:t xml:space="preserve"> what is happening in your communities?</w:t>
            </w:r>
          </w:p>
          <w:p w:rsidR="00743A2D" w:rsidRPr="00BB6C40" w:rsidRDefault="00743A2D" w:rsidP="002B323B">
            <w:pPr>
              <w:pStyle w:val="SP-SLIDEBullet1AM"/>
            </w:pPr>
            <w:r w:rsidRPr="00BB6C40">
              <w:t>Discuss as a group and summarize.</w:t>
            </w:r>
          </w:p>
          <w:p w:rsidR="00743A2D" w:rsidRPr="00BB6C40" w:rsidRDefault="00743A2D" w:rsidP="002B323B">
            <w:pPr>
              <w:pStyle w:val="SP-SLIDEBullet1AM"/>
            </w:pPr>
            <w:r>
              <w:t xml:space="preserve">In addition to nutrition, healthy </w:t>
            </w:r>
            <w:r w:rsidRPr="00BB6C40">
              <w:t>babies need regular care and attention from the mother and other members of the family. Care is not just about what the infant eats; it is also about the amount of time she is held and played with and how well her needs are met.</w:t>
            </w:r>
          </w:p>
        </w:tc>
      </w:tr>
    </w:tbl>
    <w:p w:rsidR="00743A2D" w:rsidRPr="00BB6C40" w:rsidRDefault="00743A2D" w:rsidP="00743A2D">
      <w:pPr>
        <w:jc w:val="center"/>
      </w:pPr>
      <w:r w:rsidRPr="00BB6C40">
        <w:br w:type="page"/>
      </w:r>
    </w:p>
    <w:tbl>
      <w:tblPr>
        <w:tblW w:w="0" w:type="auto"/>
        <w:jc w:val="center"/>
        <w:tblBorders>
          <w:top w:val="single" w:sz="18" w:space="0" w:color="47652D"/>
          <w:left w:val="single" w:sz="18" w:space="0" w:color="47652D"/>
          <w:bottom w:val="single" w:sz="18" w:space="0" w:color="47652D"/>
          <w:right w:val="single" w:sz="18" w:space="0" w:color="47652D"/>
        </w:tblBorders>
        <w:tblLook w:val="04A0" w:firstRow="1" w:lastRow="0" w:firstColumn="1" w:lastColumn="0" w:noHBand="0" w:noVBand="1"/>
      </w:tblPr>
      <w:tblGrid>
        <w:gridCol w:w="2898"/>
        <w:gridCol w:w="1248"/>
        <w:gridCol w:w="1717"/>
        <w:gridCol w:w="1625"/>
        <w:gridCol w:w="2808"/>
      </w:tblGrid>
      <w:tr w:rsidR="00743A2D" w:rsidRPr="00BB6C40" w:rsidTr="00743A2D">
        <w:trPr>
          <w:jc w:val="center"/>
        </w:trPr>
        <w:tc>
          <w:tcPr>
            <w:tcW w:w="10124" w:type="dxa"/>
            <w:gridSpan w:val="5"/>
            <w:shd w:val="clear" w:color="auto" w:fill="auto"/>
          </w:tcPr>
          <w:p w:rsidR="00743A2D" w:rsidRPr="00BB6C40" w:rsidRDefault="00743A2D" w:rsidP="002B323B">
            <w:pPr>
              <w:pStyle w:val="SP-TableText"/>
              <w:keepNext/>
              <w:keepLines/>
              <w:rPr>
                <w:b/>
                <w:lang w:val="en-US"/>
              </w:rPr>
            </w:pPr>
            <w:r w:rsidRPr="00BB6C40">
              <w:rPr>
                <w:b/>
                <w:lang w:val="en-US"/>
              </w:rPr>
              <w:lastRenderedPageBreak/>
              <w:t>Finished Care Maps (Examples)</w:t>
            </w:r>
          </w:p>
          <w:p w:rsidR="00743A2D" w:rsidRPr="00BB6C40" w:rsidRDefault="00743A2D" w:rsidP="002B323B">
            <w:pPr>
              <w:pStyle w:val="SP-TableText"/>
              <w:keepNext/>
              <w:keepLines/>
              <w:spacing w:after="0"/>
              <w:rPr>
                <w:b/>
                <w:lang w:val="en-US"/>
              </w:rPr>
            </w:pPr>
            <w:r w:rsidRPr="00BB6C40">
              <w:rPr>
                <w:b/>
                <w:lang w:val="en-US"/>
              </w:rPr>
              <w:t>The Mother</w:t>
            </w:r>
          </w:p>
          <w:p w:rsidR="00743A2D" w:rsidRPr="00BB6C40" w:rsidRDefault="0098134E" w:rsidP="002B323B">
            <w:pPr>
              <w:pStyle w:val="SP-TableText"/>
              <w:keepLines/>
              <w:jc w:val="center"/>
              <w:rPr>
                <w:b/>
                <w:lang w:val="en-US"/>
              </w:rPr>
            </w:pPr>
            <w:r>
              <w:rPr>
                <w:b/>
                <w:noProof/>
                <w:lang w:val="en-US"/>
              </w:rPr>
              <w:drawing>
                <wp:inline distT="0" distB="0" distL="0" distR="0" wp14:anchorId="7DBDFFDD" wp14:editId="7D0DC11C">
                  <wp:extent cx="2687320" cy="4953635"/>
                  <wp:effectExtent l="0" t="9208" r="8573" b="8572"/>
                  <wp:docPr id="1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5400000">
                            <a:off x="0" y="0"/>
                            <a:ext cx="2687320" cy="4953635"/>
                          </a:xfrm>
                          <a:prstGeom prst="rect">
                            <a:avLst/>
                          </a:prstGeom>
                          <a:noFill/>
                          <a:ln>
                            <a:noFill/>
                          </a:ln>
                        </pic:spPr>
                      </pic:pic>
                    </a:graphicData>
                  </a:graphic>
                </wp:inline>
              </w:drawing>
            </w:r>
          </w:p>
        </w:tc>
      </w:tr>
      <w:tr w:rsidR="00743A2D" w:rsidRPr="00BB6C40" w:rsidTr="00743A2D">
        <w:trPr>
          <w:jc w:val="center"/>
        </w:trPr>
        <w:tc>
          <w:tcPr>
            <w:tcW w:w="2898" w:type="dxa"/>
            <w:shd w:val="clear" w:color="auto" w:fill="auto"/>
          </w:tcPr>
          <w:p w:rsidR="00743A2D" w:rsidRPr="00BB6C40" w:rsidRDefault="00743A2D" w:rsidP="002B323B">
            <w:pPr>
              <w:pStyle w:val="SP-TableText"/>
              <w:keepLines/>
              <w:ind w:left="1260"/>
              <w:rPr>
                <w:lang w:val="en-US"/>
              </w:rPr>
            </w:pPr>
            <w:r w:rsidRPr="00BB6C40">
              <w:rPr>
                <w:lang w:val="en-US"/>
              </w:rPr>
              <w:t>Nutrition and health of the woman</w:t>
            </w:r>
          </w:p>
        </w:tc>
        <w:tc>
          <w:tcPr>
            <w:tcW w:w="0" w:type="auto"/>
            <w:shd w:val="clear" w:color="auto" w:fill="auto"/>
          </w:tcPr>
          <w:p w:rsidR="00743A2D" w:rsidRPr="00BB6C40" w:rsidRDefault="00743A2D" w:rsidP="002B323B">
            <w:pPr>
              <w:pStyle w:val="SP-TableText"/>
              <w:keepLines/>
              <w:ind w:left="162"/>
              <w:rPr>
                <w:lang w:val="en-US"/>
              </w:rPr>
            </w:pPr>
            <w:r w:rsidRPr="00BB6C40">
              <w:rPr>
                <w:lang w:val="en-US"/>
              </w:rPr>
              <w:t>Health services</w:t>
            </w:r>
          </w:p>
        </w:tc>
        <w:tc>
          <w:tcPr>
            <w:tcW w:w="1717" w:type="dxa"/>
            <w:shd w:val="clear" w:color="auto" w:fill="auto"/>
          </w:tcPr>
          <w:p w:rsidR="00743A2D" w:rsidRPr="00BB6C40" w:rsidRDefault="00743A2D" w:rsidP="002B323B">
            <w:pPr>
              <w:pStyle w:val="SP-TableText"/>
              <w:keepLines/>
              <w:ind w:left="263" w:right="235"/>
              <w:rPr>
                <w:lang w:val="en-US"/>
              </w:rPr>
            </w:pPr>
            <w:r w:rsidRPr="00BB6C40">
              <w:rPr>
                <w:lang w:val="en-US"/>
              </w:rPr>
              <w:t>Care practices</w:t>
            </w:r>
          </w:p>
        </w:tc>
        <w:tc>
          <w:tcPr>
            <w:tcW w:w="1625" w:type="dxa"/>
            <w:shd w:val="clear" w:color="auto" w:fill="auto"/>
          </w:tcPr>
          <w:p w:rsidR="00743A2D" w:rsidRPr="00BB6C40" w:rsidRDefault="00743A2D" w:rsidP="002B323B">
            <w:pPr>
              <w:pStyle w:val="SP-TableText"/>
              <w:keepLines/>
              <w:tabs>
                <w:tab w:val="left" w:pos="1352"/>
              </w:tabs>
              <w:ind w:left="360" w:right="229"/>
              <w:rPr>
                <w:lang w:val="en-US"/>
              </w:rPr>
            </w:pPr>
            <w:r w:rsidRPr="00BB6C40">
              <w:rPr>
                <w:lang w:val="en-US"/>
              </w:rPr>
              <w:t>Variety of food</w:t>
            </w:r>
          </w:p>
        </w:tc>
        <w:tc>
          <w:tcPr>
            <w:tcW w:w="0" w:type="auto"/>
            <w:shd w:val="clear" w:color="auto" w:fill="auto"/>
          </w:tcPr>
          <w:p w:rsidR="00743A2D" w:rsidRPr="00BB6C40" w:rsidRDefault="00743A2D" w:rsidP="002B323B">
            <w:pPr>
              <w:pStyle w:val="SP-TableText"/>
              <w:keepLines/>
              <w:ind w:right="1260"/>
              <w:rPr>
                <w:lang w:val="en-US"/>
              </w:rPr>
            </w:pPr>
            <w:r w:rsidRPr="00BB6C40">
              <w:rPr>
                <w:lang w:val="en-US"/>
              </w:rPr>
              <w:t>Water, hygiene and sanitation</w:t>
            </w:r>
          </w:p>
        </w:tc>
      </w:tr>
      <w:tr w:rsidR="00743A2D" w:rsidRPr="00BB6C40" w:rsidTr="00743A2D">
        <w:trPr>
          <w:jc w:val="center"/>
        </w:trPr>
        <w:tc>
          <w:tcPr>
            <w:tcW w:w="10124" w:type="dxa"/>
            <w:gridSpan w:val="5"/>
            <w:shd w:val="clear" w:color="auto" w:fill="auto"/>
          </w:tcPr>
          <w:p w:rsidR="00743A2D" w:rsidRPr="00BB6C40" w:rsidRDefault="00743A2D" w:rsidP="002B323B">
            <w:pPr>
              <w:pStyle w:val="SP-TableText"/>
              <w:spacing w:after="0"/>
              <w:rPr>
                <w:b/>
                <w:lang w:val="en-US"/>
              </w:rPr>
            </w:pPr>
            <w:r w:rsidRPr="00BB6C40">
              <w:rPr>
                <w:b/>
                <w:lang w:val="en-US"/>
              </w:rPr>
              <w:t>The Baby</w:t>
            </w:r>
          </w:p>
          <w:p w:rsidR="00743A2D" w:rsidRPr="00BB6C40" w:rsidRDefault="0098134E" w:rsidP="002B323B">
            <w:pPr>
              <w:pStyle w:val="SP-TableText"/>
              <w:jc w:val="center"/>
              <w:rPr>
                <w:b/>
                <w:lang w:val="en-US"/>
              </w:rPr>
            </w:pPr>
            <w:r>
              <w:rPr>
                <w:b/>
                <w:noProof/>
                <w:lang w:val="en-US"/>
              </w:rPr>
              <w:drawing>
                <wp:inline distT="0" distB="0" distL="0" distR="0" wp14:anchorId="13B64ABB" wp14:editId="535DAFA4">
                  <wp:extent cx="2488565" cy="4746625"/>
                  <wp:effectExtent l="0" t="5080" r="1905" b="1905"/>
                  <wp:docPr id="1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5400000">
                            <a:off x="0" y="0"/>
                            <a:ext cx="2488565" cy="4746625"/>
                          </a:xfrm>
                          <a:prstGeom prst="rect">
                            <a:avLst/>
                          </a:prstGeom>
                          <a:noFill/>
                          <a:ln>
                            <a:noFill/>
                          </a:ln>
                        </pic:spPr>
                      </pic:pic>
                    </a:graphicData>
                  </a:graphic>
                </wp:inline>
              </w:drawing>
            </w:r>
          </w:p>
        </w:tc>
      </w:tr>
      <w:tr w:rsidR="00743A2D" w:rsidRPr="00BB6C40" w:rsidTr="00743A2D">
        <w:trPr>
          <w:jc w:val="center"/>
        </w:trPr>
        <w:tc>
          <w:tcPr>
            <w:tcW w:w="2898" w:type="dxa"/>
            <w:shd w:val="clear" w:color="auto" w:fill="auto"/>
          </w:tcPr>
          <w:p w:rsidR="00743A2D" w:rsidRPr="00BB6C40" w:rsidRDefault="00743A2D" w:rsidP="002B323B">
            <w:pPr>
              <w:pStyle w:val="SP-TableText"/>
              <w:ind w:left="1260"/>
              <w:rPr>
                <w:lang w:val="en-US"/>
              </w:rPr>
            </w:pPr>
            <w:r w:rsidRPr="00BB6C40">
              <w:rPr>
                <w:lang w:val="en-US"/>
              </w:rPr>
              <w:t>Nutrition and health of the woman</w:t>
            </w:r>
          </w:p>
        </w:tc>
        <w:tc>
          <w:tcPr>
            <w:tcW w:w="0" w:type="auto"/>
            <w:shd w:val="clear" w:color="auto" w:fill="auto"/>
          </w:tcPr>
          <w:p w:rsidR="00743A2D" w:rsidRPr="00BB6C40" w:rsidRDefault="00743A2D" w:rsidP="002B323B">
            <w:pPr>
              <w:pStyle w:val="SP-TableText"/>
              <w:ind w:left="162"/>
              <w:rPr>
                <w:lang w:val="en-US"/>
              </w:rPr>
            </w:pPr>
            <w:r w:rsidRPr="00BB6C40">
              <w:rPr>
                <w:lang w:val="en-US"/>
              </w:rPr>
              <w:t>Care practices</w:t>
            </w:r>
          </w:p>
        </w:tc>
        <w:tc>
          <w:tcPr>
            <w:tcW w:w="0" w:type="auto"/>
            <w:shd w:val="clear" w:color="auto" w:fill="auto"/>
          </w:tcPr>
          <w:p w:rsidR="00743A2D" w:rsidRPr="00BB6C40" w:rsidRDefault="00743A2D" w:rsidP="002B323B">
            <w:pPr>
              <w:pStyle w:val="SP-TableText"/>
              <w:ind w:left="222" w:hanging="39"/>
              <w:rPr>
                <w:lang w:val="en-US"/>
              </w:rPr>
            </w:pPr>
            <w:r w:rsidRPr="00BB6C40">
              <w:rPr>
                <w:lang w:val="en-US"/>
              </w:rPr>
              <w:t>Variety of food</w:t>
            </w:r>
          </w:p>
        </w:tc>
        <w:tc>
          <w:tcPr>
            <w:tcW w:w="1625" w:type="dxa"/>
            <w:shd w:val="clear" w:color="auto" w:fill="auto"/>
          </w:tcPr>
          <w:p w:rsidR="00743A2D" w:rsidRPr="00BB6C40" w:rsidRDefault="00743A2D" w:rsidP="002B323B">
            <w:pPr>
              <w:pStyle w:val="SP-TableText"/>
              <w:ind w:left="167"/>
              <w:rPr>
                <w:lang w:val="en-US"/>
              </w:rPr>
            </w:pPr>
            <w:r w:rsidRPr="00BB6C40">
              <w:rPr>
                <w:lang w:val="en-US"/>
              </w:rPr>
              <w:t>Health services</w:t>
            </w:r>
          </w:p>
        </w:tc>
        <w:tc>
          <w:tcPr>
            <w:tcW w:w="0" w:type="auto"/>
            <w:shd w:val="clear" w:color="auto" w:fill="auto"/>
          </w:tcPr>
          <w:p w:rsidR="00743A2D" w:rsidRPr="00BB6C40" w:rsidRDefault="00743A2D" w:rsidP="002B323B">
            <w:pPr>
              <w:pStyle w:val="SP-TableText"/>
              <w:rPr>
                <w:lang w:val="en-US"/>
              </w:rPr>
            </w:pPr>
            <w:r w:rsidRPr="00BB6C40">
              <w:rPr>
                <w:lang w:val="en-US"/>
              </w:rPr>
              <w:t>Water, hygiene and sanitation</w:t>
            </w:r>
          </w:p>
        </w:tc>
      </w:tr>
    </w:tbl>
    <w:p w:rsidR="00743A2D" w:rsidRPr="00743A2D" w:rsidRDefault="00743A2D" w:rsidP="00743A2D">
      <w:pPr>
        <w:spacing w:before="0" w:after="0"/>
        <w:rPr>
          <w:vanish/>
        </w:rPr>
      </w:pPr>
    </w:p>
    <w:tbl>
      <w:tblPr>
        <w:tblW w:w="0" w:type="auto"/>
        <w:tblBorders>
          <w:top w:val="single" w:sz="24" w:space="0" w:color="91993E"/>
          <w:bottom w:val="single" w:sz="24" w:space="0" w:color="91993E"/>
        </w:tblBorders>
        <w:shd w:val="clear" w:color="auto" w:fill="D5DAA2"/>
        <w:tblLook w:val="04A0" w:firstRow="1" w:lastRow="0" w:firstColumn="1" w:lastColumn="0" w:noHBand="0" w:noVBand="1"/>
      </w:tblPr>
      <w:tblGrid>
        <w:gridCol w:w="1530"/>
        <w:gridCol w:w="8658"/>
      </w:tblGrid>
      <w:tr w:rsidR="008105E6" w:rsidTr="008105E6">
        <w:trPr>
          <w:trHeight w:val="1394"/>
        </w:trPr>
        <w:tc>
          <w:tcPr>
            <w:tcW w:w="1530" w:type="dxa"/>
            <w:tcBorders>
              <w:top w:val="single" w:sz="24" w:space="0" w:color="91993E"/>
              <w:bottom w:val="single" w:sz="24" w:space="0" w:color="91993E"/>
            </w:tcBorders>
            <w:shd w:val="clear" w:color="auto" w:fill="EBEED5"/>
            <w:vAlign w:val="center"/>
          </w:tcPr>
          <w:p w:rsidR="00743A2D" w:rsidRDefault="0098134E" w:rsidP="008105E6">
            <w:pPr>
              <w:pStyle w:val="SP-SLIDEBullet1AM"/>
              <w:keepNext/>
              <w:keepLines/>
              <w:numPr>
                <w:ilvl w:val="0"/>
                <w:numId w:val="0"/>
              </w:numPr>
              <w:jc w:val="center"/>
            </w:pPr>
            <w:r>
              <w:rPr>
                <w:noProof/>
                <w:lang w:val="en-US"/>
              </w:rPr>
              <w:lastRenderedPageBreak/>
              <w:drawing>
                <wp:inline distT="0" distB="0" distL="0" distR="0" wp14:anchorId="4C27F9E6" wp14:editId="34AAC5CC">
                  <wp:extent cx="771525" cy="675640"/>
                  <wp:effectExtent l="0" t="0" r="9525" b="0"/>
                  <wp:docPr id="18" name="Pictur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71525" cy="675640"/>
                          </a:xfrm>
                          <a:prstGeom prst="rect">
                            <a:avLst/>
                          </a:prstGeom>
                          <a:noFill/>
                          <a:ln>
                            <a:noFill/>
                          </a:ln>
                        </pic:spPr>
                      </pic:pic>
                    </a:graphicData>
                  </a:graphic>
                </wp:inline>
              </w:drawing>
            </w:r>
          </w:p>
        </w:tc>
        <w:tc>
          <w:tcPr>
            <w:tcW w:w="8658" w:type="dxa"/>
            <w:tcBorders>
              <w:top w:val="single" w:sz="24" w:space="0" w:color="91993E"/>
              <w:bottom w:val="single" w:sz="24" w:space="0" w:color="91993E"/>
            </w:tcBorders>
            <w:shd w:val="clear" w:color="auto" w:fill="EBEED5"/>
          </w:tcPr>
          <w:p w:rsidR="00743A2D" w:rsidRPr="001035A2" w:rsidRDefault="00743A2D" w:rsidP="008105E6">
            <w:pPr>
              <w:pStyle w:val="SP-LessonsLearned"/>
              <w:keepNext/>
              <w:shd w:val="clear" w:color="auto" w:fill="auto"/>
              <w:ind w:left="0"/>
            </w:pPr>
            <w:r w:rsidRPr="008105E6">
              <w:rPr>
                <w:b/>
                <w:i w:val="0"/>
                <w:color w:val="91993E"/>
              </w:rPr>
              <w:t>Lessons Learned:</w:t>
            </w:r>
            <w:r w:rsidRPr="008105E6">
              <w:rPr>
                <w:color w:val="91993E"/>
              </w:rPr>
              <w:t xml:space="preserve"> </w:t>
            </w:r>
            <w:r w:rsidRPr="001035A2">
              <w:t>Similar to the first 1,000 days exercise, these activities are important to elicit discussions of norms surrounding each of the key practices that support maternal and infant health. The facilitator should listen closely to participants’ discussion throughout this exercise and ensure that any misconceptions about maternal or child health are discussed.</w:t>
            </w:r>
          </w:p>
        </w:tc>
      </w:tr>
      <w:tr w:rsidR="008105E6" w:rsidTr="008105E6">
        <w:trPr>
          <w:trHeight w:val="1394"/>
        </w:trPr>
        <w:tc>
          <w:tcPr>
            <w:tcW w:w="1530" w:type="dxa"/>
            <w:tcBorders>
              <w:top w:val="single" w:sz="24" w:space="0" w:color="91993E"/>
            </w:tcBorders>
            <w:shd w:val="clear" w:color="auto" w:fill="auto"/>
            <w:vAlign w:val="center"/>
          </w:tcPr>
          <w:p w:rsidR="00743A2D" w:rsidRPr="008105E6" w:rsidRDefault="00743A2D" w:rsidP="008105E6">
            <w:pPr>
              <w:pStyle w:val="SP-SLIDEBullet1AM"/>
              <w:numPr>
                <w:ilvl w:val="0"/>
                <w:numId w:val="0"/>
              </w:numPr>
              <w:spacing w:before="0" w:after="0"/>
              <w:rPr>
                <w:noProof/>
                <w:lang w:val="en-US"/>
              </w:rPr>
            </w:pPr>
          </w:p>
        </w:tc>
        <w:tc>
          <w:tcPr>
            <w:tcW w:w="8658" w:type="dxa"/>
            <w:tcBorders>
              <w:top w:val="single" w:sz="24" w:space="0" w:color="91993E"/>
            </w:tcBorders>
            <w:shd w:val="clear" w:color="auto" w:fill="auto"/>
          </w:tcPr>
          <w:p w:rsidR="00743A2D" w:rsidRPr="008105E6" w:rsidRDefault="00743A2D" w:rsidP="008105E6">
            <w:pPr>
              <w:pStyle w:val="SP-LessonsLearned"/>
              <w:shd w:val="clear" w:color="auto" w:fill="auto"/>
              <w:ind w:left="0"/>
              <w:rPr>
                <w:b/>
                <w:i w:val="0"/>
                <w:color w:val="91993E"/>
              </w:rPr>
            </w:pPr>
          </w:p>
        </w:tc>
      </w:tr>
    </w:tbl>
    <w:p w:rsidR="00743A2D" w:rsidRPr="00743A2D" w:rsidRDefault="00743A2D" w:rsidP="00743A2D">
      <w:pPr>
        <w:spacing w:before="0" w:after="0"/>
        <w:rPr>
          <w:vanish/>
        </w:rPr>
      </w:pPr>
      <w:bookmarkStart w:id="44" w:name="_Toc496868406"/>
      <w:bookmarkStart w:id="45" w:name="_Toc507687049"/>
    </w:p>
    <w:tbl>
      <w:tblPr>
        <w:tblW w:w="0" w:type="auto"/>
        <w:jc w:val="center"/>
        <w:tblBorders>
          <w:top w:val="single" w:sz="18" w:space="0" w:color="47652D"/>
          <w:left w:val="single" w:sz="18" w:space="0" w:color="47652D"/>
          <w:bottom w:val="single" w:sz="18" w:space="0" w:color="47652D"/>
          <w:right w:val="single" w:sz="18" w:space="0" w:color="47652D"/>
        </w:tblBorders>
        <w:tblLook w:val="04A0" w:firstRow="1" w:lastRow="0" w:firstColumn="1" w:lastColumn="0" w:noHBand="0" w:noVBand="1"/>
      </w:tblPr>
      <w:tblGrid>
        <w:gridCol w:w="10296"/>
      </w:tblGrid>
      <w:tr w:rsidR="00743A2D" w:rsidRPr="00BB6C40" w:rsidTr="00743A2D">
        <w:trPr>
          <w:tblHeader/>
          <w:jc w:val="center"/>
        </w:trPr>
        <w:tc>
          <w:tcPr>
            <w:tcW w:w="0" w:type="auto"/>
            <w:shd w:val="clear" w:color="auto" w:fill="47652D"/>
          </w:tcPr>
          <w:p w:rsidR="00743A2D" w:rsidRPr="00743A2D" w:rsidRDefault="00743A2D" w:rsidP="002B323B">
            <w:pPr>
              <w:pStyle w:val="SP-Heading1"/>
              <w:rPr>
                <w:color w:val="FFFFFF"/>
              </w:rPr>
            </w:pPr>
            <w:bookmarkStart w:id="46" w:name="_Toc508723993"/>
            <w:r w:rsidRPr="00743A2D">
              <w:rPr>
                <w:color w:val="FFFFFF"/>
              </w:rPr>
              <w:t>Exercise 3: Other Important Practices</w:t>
            </w:r>
            <w:bookmarkEnd w:id="44"/>
            <w:bookmarkEnd w:id="45"/>
            <w:bookmarkEnd w:id="46"/>
          </w:p>
        </w:tc>
      </w:tr>
      <w:tr w:rsidR="00743A2D" w:rsidRPr="00BB6C40" w:rsidTr="00743A2D">
        <w:trPr>
          <w:jc w:val="center"/>
        </w:trPr>
        <w:tc>
          <w:tcPr>
            <w:tcW w:w="0" w:type="auto"/>
            <w:shd w:val="clear" w:color="auto" w:fill="auto"/>
          </w:tcPr>
          <w:p w:rsidR="00743A2D" w:rsidRPr="00B80A1B" w:rsidRDefault="00743A2D" w:rsidP="002B323B">
            <w:pPr>
              <w:pStyle w:val="SP-SLIDEBullet1AM"/>
              <w:numPr>
                <w:ilvl w:val="0"/>
                <w:numId w:val="0"/>
              </w:numPr>
              <w:rPr>
                <w:b/>
              </w:rPr>
            </w:pPr>
            <w:r w:rsidRPr="00B80A1B">
              <w:rPr>
                <w:b/>
              </w:rPr>
              <w:t>About this Exercise</w:t>
            </w:r>
          </w:p>
          <w:p w:rsidR="00743A2D" w:rsidRPr="00BB6C40" w:rsidRDefault="00743A2D" w:rsidP="002B323B">
            <w:pPr>
              <w:pStyle w:val="SP-SLIDEBullet1AM"/>
              <w:ind w:left="360"/>
              <w:rPr>
                <w:b/>
              </w:rPr>
            </w:pPr>
            <w:r w:rsidRPr="00BB6C40">
              <w:rPr>
                <w:b/>
              </w:rPr>
              <w:t xml:space="preserve">Goal: </w:t>
            </w:r>
            <w:r w:rsidRPr="00BB6C40">
              <w:t>Discuss specific practices that contribute to safe food handling and hygiene.</w:t>
            </w:r>
          </w:p>
          <w:p w:rsidR="00743A2D" w:rsidRPr="00BB6C40" w:rsidRDefault="00743A2D" w:rsidP="002B323B">
            <w:pPr>
              <w:pStyle w:val="SP-SLIDEBullet1AM"/>
              <w:ind w:left="360"/>
            </w:pPr>
            <w:r w:rsidRPr="00BB6C40">
              <w:rPr>
                <w:b/>
              </w:rPr>
              <w:t>Duration:</w:t>
            </w:r>
            <w:r w:rsidRPr="00BB6C40">
              <w:t xml:space="preserve"> 20–30 minutes</w:t>
            </w:r>
          </w:p>
          <w:p w:rsidR="00743A2D" w:rsidRPr="00BB6C40" w:rsidRDefault="00743A2D" w:rsidP="002B323B">
            <w:pPr>
              <w:pStyle w:val="SP-SLIDEBullet1AM"/>
              <w:ind w:left="360"/>
            </w:pPr>
            <w:r w:rsidRPr="00BB6C40">
              <w:rPr>
                <w:b/>
              </w:rPr>
              <w:t xml:space="preserve">Materials: </w:t>
            </w:r>
            <w:r w:rsidRPr="00BB6C40">
              <w:t>Illustrations of other important practices</w:t>
            </w:r>
            <w:r w:rsidRPr="000E1D99">
              <w:t>;</w:t>
            </w:r>
            <w:r w:rsidRPr="00BB6C40">
              <w:rPr>
                <w:b/>
              </w:rPr>
              <w:t xml:space="preserve"> </w:t>
            </w:r>
            <w:r w:rsidRPr="00BB6C40">
              <w:t>tape or other method for fixing illustrations to the wall</w:t>
            </w:r>
          </w:p>
          <w:p w:rsidR="00743A2D" w:rsidRPr="00BB6C40" w:rsidRDefault="00743A2D" w:rsidP="002B323B">
            <w:pPr>
              <w:pStyle w:val="SP-SLIDEBullet1AM"/>
              <w:ind w:left="360"/>
              <w:rPr>
                <w:b/>
              </w:rPr>
            </w:pPr>
            <w:r w:rsidRPr="00BB6C40">
              <w:rPr>
                <w:b/>
              </w:rPr>
              <w:t xml:space="preserve">Preparation: </w:t>
            </w:r>
            <w:r>
              <w:t xml:space="preserve">Choose illustrations that you would like for the exercise. </w:t>
            </w:r>
            <w:r w:rsidRPr="00BB6C40">
              <w:t>Print one copy of each illustration. Divide the group into four teams, giving each team one illustration.</w:t>
            </w:r>
          </w:p>
          <w:p w:rsidR="00743A2D" w:rsidRDefault="00743A2D" w:rsidP="002B323B">
            <w:pPr>
              <w:pStyle w:val="SP-SLIDEBullet2AM"/>
              <w:spacing w:after="120"/>
              <w:ind w:left="810"/>
            </w:pPr>
            <w:r w:rsidRPr="00BB6C40">
              <w:t>Encourage participants to correct one another, discuss viewpoints, and provide justifications for their thinking. Try to let participants figure it out themselves, but be sure to pay attention and address any misconceptions directly.</w:t>
            </w:r>
          </w:p>
          <w:p w:rsidR="00743A2D" w:rsidRDefault="00743A2D" w:rsidP="002B323B">
            <w:pPr>
              <w:pStyle w:val="SP-SLIDEBullet2AM"/>
              <w:numPr>
                <w:ilvl w:val="0"/>
                <w:numId w:val="0"/>
              </w:numPr>
              <w:spacing w:after="120"/>
              <w:ind w:left="810"/>
            </w:pPr>
          </w:p>
          <w:tbl>
            <w:tblPr>
              <w:tblW w:w="0" w:type="auto"/>
              <w:tblBorders>
                <w:top w:val="single" w:sz="8" w:space="0" w:color="E28432"/>
                <w:left w:val="single" w:sz="48" w:space="0" w:color="E28432"/>
                <w:bottom w:val="single" w:sz="8" w:space="0" w:color="E28432"/>
                <w:right w:val="single" w:sz="8" w:space="0" w:color="E28432"/>
              </w:tblBorders>
              <w:shd w:val="clear" w:color="auto" w:fill="F9E6D5"/>
              <w:tblLook w:val="04A0" w:firstRow="1" w:lastRow="0" w:firstColumn="1" w:lastColumn="0" w:noHBand="0" w:noVBand="1"/>
            </w:tblPr>
            <w:tblGrid>
              <w:gridCol w:w="1380"/>
              <w:gridCol w:w="8630"/>
            </w:tblGrid>
            <w:tr w:rsidR="008105E6" w:rsidTr="008105E6">
              <w:trPr>
                <w:trHeight w:val="1160"/>
              </w:trPr>
              <w:tc>
                <w:tcPr>
                  <w:tcW w:w="1380" w:type="dxa"/>
                  <w:shd w:val="clear" w:color="auto" w:fill="F9E6D5"/>
                  <w:vAlign w:val="center"/>
                </w:tcPr>
                <w:p w:rsidR="00743A2D" w:rsidRDefault="0098134E" w:rsidP="008105E6">
                  <w:pPr>
                    <w:pStyle w:val="SP-SLIDEBullet1AM"/>
                    <w:numPr>
                      <w:ilvl w:val="0"/>
                      <w:numId w:val="0"/>
                    </w:numPr>
                    <w:jc w:val="center"/>
                  </w:pPr>
                  <w:r>
                    <w:rPr>
                      <w:noProof/>
                      <w:lang w:val="en-US"/>
                    </w:rPr>
                    <w:drawing>
                      <wp:inline distT="0" distB="0" distL="0" distR="0" wp14:anchorId="1672E367" wp14:editId="508A940C">
                        <wp:extent cx="612736" cy="582541"/>
                        <wp:effectExtent l="76200" t="76200" r="0" b="84455"/>
                        <wp:docPr id="19" name="Picture 29" descr="C:\Users\shogan\AppData\Local\Microsoft\Windows\Temporary Internet Files\Content.Word\noun_8155_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Users\shogan\AppData\Local\Microsoft\Windows\Temporary Internet Files\Content.Word\noun_8155_cc.png"/>
                                <pic:cNvPicPr>
                                  <a:picLocks noChangeAspect="1" noChangeArrowheads="1"/>
                                </pic:cNvPicPr>
                              </pic:nvPicPr>
                              <pic:blipFill>
                                <a:blip r:embed="rId24">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20751601">
                                  <a:off x="0" y="0"/>
                                  <a:ext cx="612140" cy="582295"/>
                                </a:xfrm>
                                <a:prstGeom prst="rect">
                                  <a:avLst/>
                                </a:prstGeom>
                                <a:noFill/>
                                <a:ln>
                                  <a:noFill/>
                                </a:ln>
                              </pic:spPr>
                            </pic:pic>
                          </a:graphicData>
                        </a:graphic>
                      </wp:inline>
                    </w:drawing>
                  </w:r>
                </w:p>
              </w:tc>
              <w:tc>
                <w:tcPr>
                  <w:tcW w:w="8630" w:type="dxa"/>
                  <w:shd w:val="clear" w:color="auto" w:fill="F9E6D5"/>
                  <w:vAlign w:val="center"/>
                </w:tcPr>
                <w:p w:rsidR="00743A2D" w:rsidRPr="00266E15" w:rsidRDefault="00743A2D" w:rsidP="00F522E0">
                  <w:pPr>
                    <w:pStyle w:val="SP-BodyText"/>
                  </w:pPr>
                  <w:r w:rsidRPr="008105E6">
                    <w:rPr>
                      <w:b/>
                      <w:color w:val="E28432"/>
                    </w:rPr>
                    <w:t>Facilitator Note:</w:t>
                  </w:r>
                  <w:r w:rsidRPr="008105E6">
                    <w:rPr>
                      <w:color w:val="E28432"/>
                    </w:rPr>
                    <w:t xml:space="preserve"> </w:t>
                  </w:r>
                  <w:r w:rsidRPr="00F522E0">
                    <w:rPr>
                      <w:i/>
                    </w:rPr>
                    <w:t xml:space="preserve">The images you need for the following exercise can be found </w:t>
                  </w:r>
                  <w:r w:rsidR="00F522E0" w:rsidRPr="00F522E0">
                    <w:rPr>
                      <w:i/>
                    </w:rPr>
                    <w:t xml:space="preserve">online at </w:t>
                  </w:r>
                  <w:hyperlink r:id="rId35" w:history="1">
                    <w:r w:rsidR="00F522E0" w:rsidRPr="00F522E0">
                      <w:rPr>
                        <w:rStyle w:val="Hyperlink"/>
                        <w:i/>
                      </w:rPr>
                      <w:t>https://www.spring-nutrition.org/nutrition-sensitive-ag-training/session2</w:t>
                    </w:r>
                  </w:hyperlink>
                  <w:r w:rsidR="00F522E0" w:rsidRPr="00F522E0">
                    <w:rPr>
                      <w:i/>
                    </w:rPr>
                    <w:t xml:space="preserve">. </w:t>
                  </w:r>
                  <w:r w:rsidRPr="00F522E0">
                    <w:rPr>
                      <w:i/>
                    </w:rPr>
                    <w:t xml:space="preserve">These images are from various contexts. You may need to change the images that you use in your training to reflect the country, culture, and common practices of the area where they will be used. Images from other contexts that are relevant to this activity can be found online: </w:t>
                  </w:r>
                  <w:hyperlink r:id="rId36" w:history="1">
                    <w:r w:rsidRPr="00F522E0">
                      <w:rPr>
                        <w:rStyle w:val="Hyperlink"/>
                        <w:i/>
                      </w:rPr>
                      <w:t>https://iycf.spring-nutrition.org/</w:t>
                    </w:r>
                  </w:hyperlink>
                  <w:r w:rsidRPr="00F522E0">
                    <w:rPr>
                      <w:i/>
                    </w:rPr>
                    <w:t>.</w:t>
                  </w:r>
                </w:p>
              </w:tc>
            </w:tr>
          </w:tbl>
          <w:p w:rsidR="00743A2D" w:rsidRPr="00BB6C40" w:rsidRDefault="00743A2D" w:rsidP="002B323B">
            <w:pPr>
              <w:pStyle w:val="SP-facilitatornote"/>
              <w:rPr>
                <w:b/>
              </w:rPr>
            </w:pPr>
          </w:p>
        </w:tc>
      </w:tr>
      <w:tr w:rsidR="00743A2D" w:rsidRPr="00BB6C40" w:rsidTr="00743A2D">
        <w:trPr>
          <w:trHeight w:val="4194"/>
          <w:jc w:val="center"/>
        </w:trPr>
        <w:tc>
          <w:tcPr>
            <w:tcW w:w="0" w:type="auto"/>
            <w:shd w:val="clear" w:color="auto" w:fill="auto"/>
          </w:tcPr>
          <w:p w:rsidR="00743A2D" w:rsidRDefault="00743A2D" w:rsidP="002B323B">
            <w:pPr>
              <w:pStyle w:val="SP-TableText"/>
              <w:rPr>
                <w:lang w:val="en-US"/>
              </w:rPr>
            </w:pPr>
          </w:p>
          <w:p w:rsidR="00743A2D" w:rsidRPr="00BB6C40" w:rsidRDefault="00743A2D" w:rsidP="002B323B">
            <w:pPr>
              <w:pStyle w:val="SP-TableText"/>
              <w:rPr>
                <w:lang w:val="en-US"/>
              </w:rPr>
            </w:pPr>
            <w:r w:rsidRPr="00BB6C40">
              <w:rPr>
                <w:lang w:val="en-US"/>
              </w:rPr>
              <w:t xml:space="preserve">This activity complements the participants’ understanding of the following core concepts: </w:t>
            </w:r>
          </w:p>
          <w:p w:rsidR="00743A2D" w:rsidRDefault="007B6894" w:rsidP="00743A2D">
            <w:pPr>
              <w:pStyle w:val="SP-TableText"/>
              <w:numPr>
                <w:ilvl w:val="0"/>
                <w:numId w:val="21"/>
              </w:numPr>
              <w:spacing w:line="240" w:lineRule="auto"/>
              <w:rPr>
                <w:lang w:val="en-US"/>
              </w:rPr>
            </w:pPr>
            <w:hyperlink w:anchor="Other_Important_Practices" w:history="1">
              <w:r w:rsidR="00743A2D" w:rsidRPr="00BB6C40">
                <w:rPr>
                  <w:rStyle w:val="Hyperlink"/>
                  <w:lang w:val="en-US"/>
                </w:rPr>
                <w:t>Other Important Practices</w:t>
              </w:r>
            </w:hyperlink>
            <w:r w:rsidR="00743A2D" w:rsidRPr="00BB6C40">
              <w:rPr>
                <w:lang w:val="en-US"/>
              </w:rPr>
              <w:t xml:space="preserve"> </w:t>
            </w:r>
          </w:p>
          <w:p w:rsidR="00743A2D" w:rsidRDefault="00743A2D" w:rsidP="002B323B">
            <w:pPr>
              <w:pStyle w:val="SP-TableText"/>
              <w:rPr>
                <w:b/>
                <w:lang w:val="en-US"/>
              </w:rPr>
            </w:pPr>
          </w:p>
          <w:p w:rsidR="00743A2D" w:rsidRPr="00BB6C40" w:rsidRDefault="00743A2D" w:rsidP="002B323B">
            <w:pPr>
              <w:pStyle w:val="SP-TableText"/>
              <w:rPr>
                <w:b/>
                <w:lang w:val="en-US"/>
              </w:rPr>
            </w:pPr>
            <w:r w:rsidRPr="00BB6C40">
              <w:rPr>
                <w:b/>
                <w:lang w:val="en-US"/>
              </w:rPr>
              <w:t>Exercise Instructions</w:t>
            </w:r>
          </w:p>
          <w:p w:rsidR="00743A2D" w:rsidRPr="00BB6C40" w:rsidRDefault="00743A2D" w:rsidP="002B323B">
            <w:pPr>
              <w:pStyle w:val="SP-SLIDEBullet1AM"/>
            </w:pPr>
            <w:r w:rsidRPr="00BB6C40">
              <w:t>Instruct the groups to review the illustration they have received. Ask:</w:t>
            </w:r>
          </w:p>
          <w:p w:rsidR="00743A2D" w:rsidRPr="00BB6C40" w:rsidRDefault="00743A2D" w:rsidP="002B323B">
            <w:pPr>
              <w:pStyle w:val="SP-SLIDEBullet2AM"/>
            </w:pPr>
            <w:r w:rsidRPr="00BB6C40">
              <w:t>What are the recommended practices illustrated in each photo?</w:t>
            </w:r>
          </w:p>
          <w:p w:rsidR="00743A2D" w:rsidRPr="00BB6C40" w:rsidRDefault="00743A2D" w:rsidP="002B323B">
            <w:pPr>
              <w:pStyle w:val="SP-SLIDEBullet2AM"/>
            </w:pPr>
            <w:r w:rsidRPr="00BB6C40">
              <w:t>What instructions would you give a family to ensure that each practice is done well?</w:t>
            </w:r>
          </w:p>
          <w:p w:rsidR="00743A2D" w:rsidRPr="00B80A1B" w:rsidRDefault="00743A2D" w:rsidP="002B323B">
            <w:pPr>
              <w:pStyle w:val="SP-SLIDEBullet1AM"/>
              <w:rPr>
                <w:b/>
              </w:rPr>
            </w:pPr>
            <w:r w:rsidRPr="00BB6C40">
              <w:t>When every group has finished discussing their illustration, they can place it on the wall. Call</w:t>
            </w:r>
            <w:r>
              <w:t xml:space="preserve"> on each group to present its </w:t>
            </w:r>
            <w:r w:rsidRPr="00BB6C40">
              <w:t>practice in turn, ensuring that all key points (below) are mentioned.</w:t>
            </w:r>
          </w:p>
        </w:tc>
      </w:tr>
      <w:tr w:rsidR="00743A2D" w:rsidRPr="00BB6C40" w:rsidTr="00743A2D">
        <w:trPr>
          <w:trHeight w:val="558"/>
          <w:jc w:val="center"/>
        </w:trPr>
        <w:tc>
          <w:tcPr>
            <w:tcW w:w="0" w:type="auto"/>
            <w:shd w:val="clear" w:color="auto" w:fill="auto"/>
          </w:tcPr>
          <w:p w:rsidR="00743A2D" w:rsidRDefault="00743A2D" w:rsidP="002B323B">
            <w:pPr>
              <w:pStyle w:val="SP-BodyText"/>
              <w:rPr>
                <w:b/>
                <w:lang w:val="en-US"/>
              </w:rPr>
            </w:pPr>
          </w:p>
          <w:p w:rsidR="00743A2D" w:rsidRPr="00BB6C40" w:rsidRDefault="00743A2D" w:rsidP="002B323B">
            <w:pPr>
              <w:pStyle w:val="SP-BodyText"/>
              <w:keepNext/>
              <w:keepLines/>
              <w:pageBreakBefore/>
              <w:rPr>
                <w:b/>
              </w:rPr>
            </w:pPr>
            <w:r w:rsidRPr="00BB6C40">
              <w:rPr>
                <w:b/>
              </w:rPr>
              <w:lastRenderedPageBreak/>
              <w:t>Answer Key</w:t>
            </w:r>
          </w:p>
          <w:p w:rsidR="00743A2D" w:rsidRPr="00BB6C40" w:rsidRDefault="00743A2D" w:rsidP="002B323B">
            <w:pPr>
              <w:pStyle w:val="SP-BodyText"/>
              <w:keepNext/>
              <w:keepLines/>
              <w:ind w:left="720"/>
              <w:rPr>
                <w:b/>
              </w:rPr>
            </w:pPr>
            <w:r w:rsidRPr="00BB6C40">
              <w:rPr>
                <w:b/>
              </w:rPr>
              <w:t>WASH</w:t>
            </w:r>
          </w:p>
          <w:p w:rsidR="00743A2D" w:rsidRPr="00BB6C40" w:rsidRDefault="00743A2D" w:rsidP="002B323B">
            <w:pPr>
              <w:pStyle w:val="SP-BodyText"/>
              <w:keepNext/>
              <w:keepLines/>
              <w:ind w:left="720"/>
            </w:pPr>
            <w:r w:rsidRPr="00BB6C40">
              <w:t>Good hygiene (cleanliness) is important to avoid diarrhea and other illnesses.</w:t>
            </w:r>
          </w:p>
          <w:p w:rsidR="00743A2D" w:rsidRPr="00BB6C40" w:rsidRDefault="00743A2D" w:rsidP="002B323B">
            <w:pPr>
              <w:pStyle w:val="Tabletext-bulletedAM"/>
              <w:keepNext/>
              <w:keepLines/>
              <w:ind w:left="1440"/>
              <w:rPr>
                <w:lang w:val="en-US"/>
              </w:rPr>
            </w:pPr>
            <w:r w:rsidRPr="00BB6C40">
              <w:rPr>
                <w:lang w:val="en-US"/>
              </w:rPr>
              <w:t>Wash your hands with soap and clean running water before preparing foods and feeding your baby.</w:t>
            </w:r>
          </w:p>
          <w:p w:rsidR="00743A2D" w:rsidRPr="00BB6C40" w:rsidRDefault="00743A2D" w:rsidP="002B323B">
            <w:pPr>
              <w:pStyle w:val="Tabletext-bulletedAM"/>
              <w:keepNext/>
              <w:keepLines/>
              <w:ind w:left="1440"/>
              <w:rPr>
                <w:lang w:val="en-US"/>
              </w:rPr>
            </w:pPr>
            <w:r w:rsidRPr="00BB6C40">
              <w:rPr>
                <w:lang w:val="en-US"/>
              </w:rPr>
              <w:t>Wash your hands and your baby’s hands before eating.</w:t>
            </w:r>
          </w:p>
          <w:p w:rsidR="00743A2D" w:rsidRPr="00BB6C40" w:rsidRDefault="00743A2D" w:rsidP="002B323B">
            <w:pPr>
              <w:pStyle w:val="Tabletext-bulletedAM"/>
              <w:keepNext/>
              <w:keepLines/>
              <w:ind w:left="1440"/>
              <w:rPr>
                <w:lang w:val="en-US"/>
              </w:rPr>
            </w:pPr>
            <w:r w:rsidRPr="00BB6C40">
              <w:rPr>
                <w:lang w:val="en-US"/>
              </w:rPr>
              <w:t>Wash your hands with soap and clean water after using the toilet and after washing or cleaning your baby’s bottom.</w:t>
            </w:r>
          </w:p>
          <w:p w:rsidR="00743A2D" w:rsidRPr="00BB6C40" w:rsidRDefault="00743A2D" w:rsidP="002B323B">
            <w:pPr>
              <w:pStyle w:val="Tabletext-bulletedAM"/>
              <w:keepNext/>
              <w:keepLines/>
              <w:ind w:left="1440"/>
              <w:rPr>
                <w:lang w:val="en-US"/>
              </w:rPr>
            </w:pPr>
            <w:r w:rsidRPr="00BB6C40">
              <w:rPr>
                <w:lang w:val="en-US"/>
              </w:rPr>
              <w:t>Feed your baby using clean hands, clean utensils, and clean cups.</w:t>
            </w:r>
          </w:p>
          <w:p w:rsidR="00743A2D" w:rsidRPr="00BB6C40" w:rsidRDefault="00743A2D" w:rsidP="002B323B">
            <w:pPr>
              <w:pStyle w:val="Tabletext-bulletedAM"/>
              <w:keepNext/>
              <w:keepLines/>
              <w:ind w:left="1440"/>
              <w:rPr>
                <w:lang w:val="en-US"/>
              </w:rPr>
            </w:pPr>
            <w:r w:rsidRPr="00BB6C40">
              <w:rPr>
                <w:lang w:val="en-US"/>
              </w:rPr>
              <w:t>How to wash your hands:</w:t>
            </w:r>
          </w:p>
          <w:p w:rsidR="00743A2D" w:rsidRPr="00BB6C40" w:rsidRDefault="00743A2D" w:rsidP="00743A2D">
            <w:pPr>
              <w:pStyle w:val="Tabletext-bulletedAM"/>
              <w:keepNext/>
              <w:keepLines/>
              <w:numPr>
                <w:ilvl w:val="1"/>
                <w:numId w:val="12"/>
              </w:numPr>
              <w:ind w:left="2160"/>
              <w:rPr>
                <w:lang w:val="en-US"/>
              </w:rPr>
            </w:pPr>
            <w:r w:rsidRPr="00BB6C40">
              <w:rPr>
                <w:lang w:val="en-US"/>
              </w:rPr>
              <w:t>Wet your hands with clean running water and apply soap.</w:t>
            </w:r>
          </w:p>
          <w:p w:rsidR="00743A2D" w:rsidRPr="00BB6C40" w:rsidRDefault="00743A2D" w:rsidP="00743A2D">
            <w:pPr>
              <w:pStyle w:val="Tabletext-bulletedAM"/>
              <w:keepNext/>
              <w:keepLines/>
              <w:numPr>
                <w:ilvl w:val="1"/>
                <w:numId w:val="12"/>
              </w:numPr>
              <w:ind w:left="2160"/>
              <w:rPr>
                <w:lang w:val="en-US"/>
              </w:rPr>
            </w:pPr>
            <w:r w:rsidRPr="00BB6C40">
              <w:rPr>
                <w:lang w:val="en-US"/>
              </w:rPr>
              <w:t>Rub your hands together to make a lather and scrub them well.</w:t>
            </w:r>
          </w:p>
          <w:p w:rsidR="00743A2D" w:rsidRPr="00BB6C40" w:rsidRDefault="00743A2D" w:rsidP="00743A2D">
            <w:pPr>
              <w:pStyle w:val="Tabletext-bulletedAM"/>
              <w:keepNext/>
              <w:keepLines/>
              <w:numPr>
                <w:ilvl w:val="1"/>
                <w:numId w:val="12"/>
              </w:numPr>
              <w:ind w:left="2160"/>
              <w:rPr>
                <w:lang w:val="en-US"/>
              </w:rPr>
            </w:pPr>
            <w:r w:rsidRPr="00BB6C40">
              <w:rPr>
                <w:lang w:val="en-US"/>
              </w:rPr>
              <w:t>Scrub the backs of your hands, between your fingers and under your nails.</w:t>
            </w:r>
          </w:p>
          <w:p w:rsidR="00743A2D" w:rsidRPr="00BB6C40" w:rsidRDefault="00743A2D" w:rsidP="00743A2D">
            <w:pPr>
              <w:pStyle w:val="Tabletext-bulletedAM"/>
              <w:keepNext/>
              <w:keepLines/>
              <w:numPr>
                <w:ilvl w:val="1"/>
                <w:numId w:val="12"/>
              </w:numPr>
              <w:ind w:left="2160"/>
              <w:rPr>
                <w:lang w:val="en-US"/>
              </w:rPr>
            </w:pPr>
            <w:r w:rsidRPr="00BB6C40">
              <w:rPr>
                <w:lang w:val="en-US"/>
              </w:rPr>
              <w:t xml:space="preserve">Continue rubbing your hands for at least 20 seconds. </w:t>
            </w:r>
          </w:p>
          <w:p w:rsidR="00743A2D" w:rsidRPr="00BB6C40" w:rsidRDefault="00743A2D" w:rsidP="00743A2D">
            <w:pPr>
              <w:pStyle w:val="Tabletext-bulletedAM"/>
              <w:keepNext/>
              <w:keepLines/>
              <w:numPr>
                <w:ilvl w:val="1"/>
                <w:numId w:val="12"/>
              </w:numPr>
              <w:ind w:left="2160"/>
              <w:rPr>
                <w:lang w:val="en-US"/>
              </w:rPr>
            </w:pPr>
            <w:r w:rsidRPr="00BB6C40">
              <w:rPr>
                <w:lang w:val="en-US"/>
              </w:rPr>
              <w:t>Rinse your hands well under running water.</w:t>
            </w:r>
          </w:p>
          <w:p w:rsidR="00743A2D" w:rsidRPr="00BB6C40" w:rsidRDefault="00743A2D" w:rsidP="00743A2D">
            <w:pPr>
              <w:pStyle w:val="Tabletext-bulletedAM"/>
              <w:keepNext/>
              <w:keepLines/>
              <w:numPr>
                <w:ilvl w:val="1"/>
                <w:numId w:val="12"/>
              </w:numPr>
              <w:ind w:left="2160"/>
              <w:rPr>
                <w:lang w:val="en-US"/>
              </w:rPr>
            </w:pPr>
            <w:r w:rsidRPr="00BB6C40">
              <w:rPr>
                <w:lang w:val="en-US"/>
              </w:rPr>
              <w:t>Dry your hands using a clean towel, or air-dry them.</w:t>
            </w:r>
          </w:p>
          <w:p w:rsidR="00743A2D" w:rsidRPr="00BB6C40" w:rsidRDefault="00743A2D" w:rsidP="002B323B">
            <w:pPr>
              <w:pStyle w:val="Tabletext-bulletedAM"/>
              <w:ind w:left="1440"/>
              <w:rPr>
                <w:lang w:val="en-US"/>
              </w:rPr>
            </w:pPr>
            <w:r w:rsidRPr="00BB6C40">
              <w:rPr>
                <w:lang w:val="en-US"/>
              </w:rPr>
              <w:t>Use safe water and ensure good compound hygiene. Drinking water needs to be boiled or treated so it is clean and safe and does not cause diarrhea. To ensure that water is safe to drink, do one of the following:</w:t>
            </w:r>
          </w:p>
          <w:p w:rsidR="00743A2D" w:rsidRPr="00BB6C40" w:rsidRDefault="00743A2D" w:rsidP="00743A2D">
            <w:pPr>
              <w:pStyle w:val="Tabletext-bulletedAM"/>
              <w:numPr>
                <w:ilvl w:val="1"/>
                <w:numId w:val="12"/>
              </w:numPr>
              <w:ind w:left="2160"/>
              <w:rPr>
                <w:lang w:val="en-US"/>
              </w:rPr>
            </w:pPr>
            <w:r w:rsidRPr="00BB6C40">
              <w:rPr>
                <w:lang w:val="en-US"/>
              </w:rPr>
              <w:t>Boil it and let it continue boiling for 1 minute after large bubbles appear, and then keep it covered as it cools down.</w:t>
            </w:r>
          </w:p>
          <w:p w:rsidR="00743A2D" w:rsidRPr="00BB6C40" w:rsidRDefault="00743A2D" w:rsidP="00743A2D">
            <w:pPr>
              <w:pStyle w:val="Tabletext-bulletedAM"/>
              <w:numPr>
                <w:ilvl w:val="1"/>
                <w:numId w:val="12"/>
              </w:numPr>
              <w:ind w:left="2160"/>
              <w:rPr>
                <w:lang w:val="en-US"/>
              </w:rPr>
            </w:pPr>
            <w:r w:rsidRPr="00BB6C40">
              <w:rPr>
                <w:lang w:val="en-US"/>
              </w:rPr>
              <w:t>Use water purification tablets or other water purifying additive as directed.</w:t>
            </w:r>
          </w:p>
          <w:p w:rsidR="00743A2D" w:rsidRPr="00BB6C40" w:rsidRDefault="00743A2D" w:rsidP="002B323B">
            <w:pPr>
              <w:pStyle w:val="Tabletext-bulletedAM"/>
              <w:ind w:left="1440"/>
              <w:rPr>
                <w:lang w:val="en-US"/>
              </w:rPr>
            </w:pPr>
            <w:r w:rsidRPr="00BB6C40">
              <w:rPr>
                <w:lang w:val="en-US"/>
              </w:rPr>
              <w:t>Store water in clean, covered containers.</w:t>
            </w:r>
          </w:p>
          <w:p w:rsidR="00743A2D" w:rsidRPr="00BB6C40" w:rsidRDefault="00743A2D" w:rsidP="002B323B">
            <w:pPr>
              <w:pStyle w:val="Tabletext-bulletedAM"/>
              <w:ind w:left="1440"/>
              <w:rPr>
                <w:lang w:val="en-US"/>
              </w:rPr>
            </w:pPr>
            <w:r w:rsidRPr="00BB6C40">
              <w:rPr>
                <w:lang w:val="en-US"/>
              </w:rPr>
              <w:t>Wash hands before collecting water from containers.</w:t>
            </w:r>
          </w:p>
          <w:p w:rsidR="00743A2D" w:rsidRPr="00BB6C40" w:rsidRDefault="00743A2D" w:rsidP="002B323B">
            <w:pPr>
              <w:pStyle w:val="Tabletext-bulletedAM"/>
              <w:ind w:left="1440"/>
              <w:rPr>
                <w:b/>
                <w:lang w:val="en-US"/>
              </w:rPr>
            </w:pPr>
            <w:r w:rsidRPr="00BB6C40">
              <w:rPr>
                <w:lang w:val="en-US"/>
              </w:rPr>
              <w:t xml:space="preserve">Wash hands with soap before preparing the food and before touching the food. </w:t>
            </w:r>
          </w:p>
          <w:p w:rsidR="00743A2D" w:rsidRPr="00BB6C40" w:rsidRDefault="00743A2D" w:rsidP="002B323B">
            <w:pPr>
              <w:pStyle w:val="Tabletext-bulletedAM"/>
              <w:numPr>
                <w:ilvl w:val="0"/>
                <w:numId w:val="0"/>
              </w:numPr>
              <w:ind w:left="720"/>
              <w:rPr>
                <w:b/>
                <w:lang w:val="en-US"/>
              </w:rPr>
            </w:pPr>
            <w:r w:rsidRPr="00BB6C40">
              <w:rPr>
                <w:b/>
                <w:lang w:val="en-US"/>
              </w:rPr>
              <w:t>Safe Food Handling</w:t>
            </w:r>
          </w:p>
          <w:p w:rsidR="00743A2D" w:rsidRPr="00BB6C40" w:rsidRDefault="00743A2D" w:rsidP="002B323B">
            <w:pPr>
              <w:pStyle w:val="SP-BodyText"/>
              <w:ind w:left="720"/>
            </w:pPr>
            <w:r w:rsidRPr="00BB6C40">
              <w:t>Contaminated food and water cause many diseases, such as diarrhea, typhoid, cholera, and hepatitis. Foods can become contaminated by contact with dirty hands, flies and other insects, mice and other animals, and dirty utensils. Young children and sick people are most vulnerable to food-related illness.</w:t>
            </w:r>
          </w:p>
          <w:p w:rsidR="00743A2D" w:rsidRPr="00BB6C40" w:rsidRDefault="00743A2D" w:rsidP="002B323B">
            <w:pPr>
              <w:pStyle w:val="Tabletext-bulletedAM"/>
              <w:ind w:left="1440"/>
              <w:rPr>
                <w:lang w:val="en-US"/>
              </w:rPr>
            </w:pPr>
            <w:r w:rsidRPr="00BB6C40">
              <w:rPr>
                <w:lang w:val="en-US"/>
              </w:rPr>
              <w:t>Store utensils and food correctly:</w:t>
            </w:r>
          </w:p>
          <w:p w:rsidR="00743A2D" w:rsidRPr="00BB6C40" w:rsidRDefault="00743A2D" w:rsidP="00743A2D">
            <w:pPr>
              <w:pStyle w:val="Tabletext-bulletedAM"/>
              <w:numPr>
                <w:ilvl w:val="1"/>
                <w:numId w:val="12"/>
              </w:numPr>
              <w:ind w:left="2160"/>
              <w:rPr>
                <w:lang w:val="en-US"/>
              </w:rPr>
            </w:pPr>
            <w:r w:rsidRPr="00BB6C40">
              <w:rPr>
                <w:lang w:val="en-US"/>
              </w:rPr>
              <w:t>Wash utensils with soap and keep them in the kitchen’s utensil cabinet.</w:t>
            </w:r>
          </w:p>
          <w:p w:rsidR="00743A2D" w:rsidRPr="00BB6C40" w:rsidRDefault="00743A2D" w:rsidP="00743A2D">
            <w:pPr>
              <w:pStyle w:val="Tabletext-bulletedAM"/>
              <w:numPr>
                <w:ilvl w:val="1"/>
                <w:numId w:val="12"/>
              </w:numPr>
              <w:ind w:left="2160"/>
              <w:rPr>
                <w:lang w:val="en-US"/>
              </w:rPr>
            </w:pPr>
            <w:r w:rsidRPr="00BB6C40">
              <w:rPr>
                <w:lang w:val="en-US"/>
              </w:rPr>
              <w:t xml:space="preserve">Keep the cooked food in the safety net/cabinet to protect it from flies, dust, and other germs. </w:t>
            </w:r>
          </w:p>
          <w:p w:rsidR="00743A2D" w:rsidRPr="00BB6C40" w:rsidRDefault="00743A2D" w:rsidP="00743A2D">
            <w:pPr>
              <w:pStyle w:val="Tabletext-bulletedAM"/>
              <w:numPr>
                <w:ilvl w:val="1"/>
                <w:numId w:val="12"/>
              </w:numPr>
              <w:ind w:left="2160"/>
              <w:rPr>
                <w:lang w:val="en-US"/>
              </w:rPr>
            </w:pPr>
            <w:r w:rsidRPr="00BB6C40">
              <w:rPr>
                <w:lang w:val="en-US"/>
              </w:rPr>
              <w:t>Keep dry foods such as rice and legumes in a dry cool place where they are protected from insects, rats, mice, and other pests.</w:t>
            </w:r>
          </w:p>
          <w:p w:rsidR="00743A2D" w:rsidRPr="00BB6C40" w:rsidRDefault="00743A2D" w:rsidP="002B323B">
            <w:pPr>
              <w:pStyle w:val="Tabletext-bulletedAM"/>
              <w:ind w:left="1440"/>
              <w:rPr>
                <w:lang w:val="en-US"/>
              </w:rPr>
            </w:pPr>
            <w:r w:rsidRPr="00BB6C40">
              <w:rPr>
                <w:lang w:val="en-US"/>
              </w:rPr>
              <w:t>Prepare food safely:</w:t>
            </w:r>
          </w:p>
          <w:p w:rsidR="00743A2D" w:rsidRPr="00BB6C40" w:rsidRDefault="00743A2D" w:rsidP="00743A2D">
            <w:pPr>
              <w:pStyle w:val="Tabletext-bulletedAM"/>
              <w:numPr>
                <w:ilvl w:val="1"/>
                <w:numId w:val="12"/>
              </w:numPr>
              <w:ind w:left="2160"/>
              <w:rPr>
                <w:lang w:val="en-US"/>
              </w:rPr>
            </w:pPr>
            <w:r w:rsidRPr="00BB6C40">
              <w:rPr>
                <w:lang w:val="en-US"/>
              </w:rPr>
              <w:t>Keep food preparation surfaces clean.</w:t>
            </w:r>
          </w:p>
          <w:p w:rsidR="00743A2D" w:rsidRPr="00BB6C40" w:rsidRDefault="00743A2D" w:rsidP="00743A2D">
            <w:pPr>
              <w:pStyle w:val="Tabletext-bulletedAM"/>
              <w:numPr>
                <w:ilvl w:val="1"/>
                <w:numId w:val="12"/>
              </w:numPr>
              <w:ind w:left="2160"/>
              <w:rPr>
                <w:lang w:val="en-US"/>
              </w:rPr>
            </w:pPr>
            <w:r w:rsidRPr="00BB6C40">
              <w:rPr>
                <w:lang w:val="en-US"/>
              </w:rPr>
              <w:t>Cover any wounds on the hands before preparing food.</w:t>
            </w:r>
          </w:p>
          <w:p w:rsidR="00743A2D" w:rsidRPr="00BB6C40" w:rsidRDefault="00743A2D" w:rsidP="00743A2D">
            <w:pPr>
              <w:pStyle w:val="Tabletext-bulletedAM"/>
              <w:numPr>
                <w:ilvl w:val="1"/>
                <w:numId w:val="12"/>
              </w:numPr>
              <w:ind w:left="2160"/>
              <w:rPr>
                <w:lang w:val="en-US"/>
              </w:rPr>
            </w:pPr>
            <w:r w:rsidRPr="00BB6C40">
              <w:rPr>
                <w:lang w:val="en-US"/>
              </w:rPr>
              <w:t>Do not spit near food and water.</w:t>
            </w:r>
          </w:p>
          <w:p w:rsidR="00743A2D" w:rsidRPr="00BB6C40" w:rsidRDefault="00743A2D" w:rsidP="00743A2D">
            <w:pPr>
              <w:pStyle w:val="Tabletext-bulletedAM"/>
              <w:numPr>
                <w:ilvl w:val="1"/>
                <w:numId w:val="12"/>
              </w:numPr>
              <w:ind w:left="2160"/>
              <w:rPr>
                <w:lang w:val="en-US"/>
              </w:rPr>
            </w:pPr>
            <w:r w:rsidRPr="00BB6C40">
              <w:rPr>
                <w:lang w:val="en-US"/>
              </w:rPr>
              <w:lastRenderedPageBreak/>
              <w:t>Wash vegetables and fruits well before cooking or eating; if clean water is not available, peel when possible.</w:t>
            </w:r>
          </w:p>
          <w:p w:rsidR="00743A2D" w:rsidRPr="00BB6C40" w:rsidRDefault="00743A2D" w:rsidP="00743A2D">
            <w:pPr>
              <w:pStyle w:val="Tabletext-bulletedAM"/>
              <w:numPr>
                <w:ilvl w:val="1"/>
                <w:numId w:val="12"/>
              </w:numPr>
              <w:ind w:left="2160"/>
              <w:rPr>
                <w:lang w:val="en-US"/>
              </w:rPr>
            </w:pPr>
            <w:r w:rsidRPr="00BB6C40">
              <w:rPr>
                <w:lang w:val="en-US"/>
              </w:rPr>
              <w:t>Prevent raw meat, offal, poultry, and fish from touching other foods. Wash surfaces touched by these foods with hot water and soap.</w:t>
            </w:r>
          </w:p>
          <w:p w:rsidR="00743A2D" w:rsidRPr="00BB6C40" w:rsidRDefault="00743A2D" w:rsidP="00743A2D">
            <w:pPr>
              <w:pStyle w:val="Tabletext-bulletedAM"/>
              <w:numPr>
                <w:ilvl w:val="1"/>
                <w:numId w:val="12"/>
              </w:numPr>
              <w:ind w:left="2160"/>
              <w:rPr>
                <w:lang w:val="en-US"/>
              </w:rPr>
            </w:pPr>
            <w:r w:rsidRPr="00BB6C40">
              <w:rPr>
                <w:lang w:val="en-US"/>
              </w:rPr>
              <w:t>Give only freshly cooked food to children.</w:t>
            </w:r>
          </w:p>
          <w:p w:rsidR="00743A2D" w:rsidRPr="00BB6C40" w:rsidRDefault="00743A2D" w:rsidP="00743A2D">
            <w:pPr>
              <w:pStyle w:val="Tabletext-bulletedAM"/>
              <w:numPr>
                <w:ilvl w:val="1"/>
                <w:numId w:val="12"/>
              </w:numPr>
              <w:ind w:left="2160"/>
              <w:rPr>
                <w:lang w:val="en-US"/>
              </w:rPr>
            </w:pPr>
            <w:r w:rsidRPr="00BB6C40">
              <w:rPr>
                <w:lang w:val="en-US"/>
              </w:rPr>
              <w:t>Cook fish and meat well to kill any germs or parasites. For infants and small children, cook the food until it is soft and mash it or chop it into very small pieces.</w:t>
            </w:r>
          </w:p>
          <w:p w:rsidR="00743A2D" w:rsidRPr="00BB6C40" w:rsidRDefault="00743A2D" w:rsidP="00743A2D">
            <w:pPr>
              <w:pStyle w:val="Tabletext-bulletedAM"/>
              <w:numPr>
                <w:ilvl w:val="1"/>
                <w:numId w:val="12"/>
              </w:numPr>
              <w:ind w:left="2160"/>
              <w:rPr>
                <w:lang w:val="en-US"/>
              </w:rPr>
            </w:pPr>
            <w:r w:rsidRPr="00BB6C40">
              <w:rPr>
                <w:lang w:val="en-US"/>
              </w:rPr>
              <w:t xml:space="preserve">Do not eat raw or cracked eggs, because they may contain harmful germs that can cause illness. </w:t>
            </w:r>
          </w:p>
          <w:p w:rsidR="00743A2D" w:rsidRPr="00BB6C40" w:rsidRDefault="00743A2D" w:rsidP="00743A2D">
            <w:pPr>
              <w:pStyle w:val="Tabletext-bulletedAM"/>
              <w:numPr>
                <w:ilvl w:val="1"/>
                <w:numId w:val="12"/>
              </w:numPr>
              <w:ind w:left="2160"/>
              <w:rPr>
                <w:lang w:val="en-US"/>
              </w:rPr>
            </w:pPr>
            <w:r w:rsidRPr="00BB6C40">
              <w:rPr>
                <w:lang w:val="en-US"/>
              </w:rPr>
              <w:t>Always reheat leftover food before eating.</w:t>
            </w:r>
          </w:p>
          <w:p w:rsidR="00743A2D" w:rsidRPr="00BB6C40" w:rsidRDefault="00743A2D" w:rsidP="002B323B">
            <w:pPr>
              <w:pStyle w:val="Tabletext-bulletedAM"/>
              <w:ind w:left="1440"/>
              <w:rPr>
                <w:lang w:val="en-US"/>
              </w:rPr>
            </w:pPr>
            <w:r w:rsidRPr="00BB6C40">
              <w:rPr>
                <w:lang w:val="en-US"/>
              </w:rPr>
              <w:t>Choose the freshest foods for consumption. Do not eat moldy or rotten foods.</w:t>
            </w:r>
          </w:p>
          <w:p w:rsidR="00743A2D" w:rsidRPr="00BB6C40" w:rsidRDefault="00743A2D" w:rsidP="002B323B">
            <w:pPr>
              <w:pStyle w:val="Tabletext-bulletedAM"/>
              <w:ind w:left="1440"/>
              <w:rPr>
                <w:lang w:val="en-US"/>
              </w:rPr>
            </w:pPr>
            <w:r w:rsidRPr="00BB6C40">
              <w:rPr>
                <w:lang w:val="en-US"/>
              </w:rPr>
              <w:t>Use proper approaches for feeding infants and children</w:t>
            </w:r>
            <w:r>
              <w:rPr>
                <w:lang w:val="en-US"/>
              </w:rPr>
              <w:t>.</w:t>
            </w:r>
          </w:p>
          <w:p w:rsidR="00743A2D" w:rsidRPr="00BB6C40" w:rsidRDefault="00743A2D" w:rsidP="00743A2D">
            <w:pPr>
              <w:pStyle w:val="Tabletext-bulletedAM"/>
              <w:numPr>
                <w:ilvl w:val="1"/>
                <w:numId w:val="12"/>
              </w:numPr>
              <w:ind w:left="2160"/>
              <w:rPr>
                <w:lang w:val="en-US"/>
              </w:rPr>
            </w:pPr>
            <w:r w:rsidRPr="00BB6C40">
              <w:rPr>
                <w:lang w:val="en-US"/>
              </w:rPr>
              <w:t>The use of bottles, teats, or spouted cups for babies and young children is not recommended since they can be easily contaminated and are difficult to clean.</w:t>
            </w:r>
          </w:p>
          <w:p w:rsidR="00743A2D" w:rsidRPr="00BB6C40" w:rsidRDefault="00743A2D" w:rsidP="00743A2D">
            <w:pPr>
              <w:pStyle w:val="Tabletext-bulletedAM"/>
              <w:numPr>
                <w:ilvl w:val="1"/>
                <w:numId w:val="12"/>
              </w:numPr>
              <w:ind w:left="2160"/>
              <w:rPr>
                <w:lang w:val="en-US"/>
              </w:rPr>
            </w:pPr>
            <w:r w:rsidRPr="00BB6C40">
              <w:rPr>
                <w:lang w:val="en-US"/>
              </w:rPr>
              <w:t xml:space="preserve">Use a clean spoon or cup to give foods or liquids to your baby. </w:t>
            </w:r>
          </w:p>
          <w:p w:rsidR="00743A2D" w:rsidRPr="00BB6C40" w:rsidRDefault="00743A2D" w:rsidP="002B323B">
            <w:pPr>
              <w:pStyle w:val="Tabletext-bulletedAM"/>
              <w:ind w:left="1440"/>
              <w:rPr>
                <w:lang w:val="en-US"/>
              </w:rPr>
            </w:pPr>
            <w:r w:rsidRPr="00BB6C40">
              <w:rPr>
                <w:lang w:val="en-US"/>
              </w:rPr>
              <w:t>It is crucial to keep the home and the compound clean and free of feces and rubbish.</w:t>
            </w:r>
          </w:p>
          <w:p w:rsidR="00743A2D" w:rsidRPr="00BB6C40" w:rsidRDefault="00743A2D" w:rsidP="00743A2D">
            <w:pPr>
              <w:pStyle w:val="Tabletext-bulletedAM"/>
              <w:numPr>
                <w:ilvl w:val="1"/>
                <w:numId w:val="12"/>
              </w:numPr>
              <w:ind w:left="2160"/>
              <w:rPr>
                <w:lang w:val="en-US"/>
              </w:rPr>
            </w:pPr>
            <w:r w:rsidRPr="00BB6C40">
              <w:rPr>
                <w:lang w:val="en-US"/>
              </w:rPr>
              <w:t>A child’s feces can spread illness, just like an adult’s. Before a child is old enough to use a latrine, you need to throw the child’s feces into the latrine or bury it.</w:t>
            </w:r>
          </w:p>
          <w:p w:rsidR="00743A2D" w:rsidRPr="00BB6C40" w:rsidRDefault="00743A2D" w:rsidP="00743A2D">
            <w:pPr>
              <w:pStyle w:val="Tabletext-bulletedAM"/>
              <w:numPr>
                <w:ilvl w:val="1"/>
                <w:numId w:val="12"/>
              </w:numPr>
              <w:ind w:left="2160"/>
              <w:rPr>
                <w:lang w:val="en-US"/>
              </w:rPr>
            </w:pPr>
            <w:r w:rsidRPr="00BB6C40">
              <w:rPr>
                <w:lang w:val="en-US"/>
              </w:rPr>
              <w:t>Keep animals in a separate place, away from the family living area. Animals should not sleep in the same house with the family.</w:t>
            </w:r>
          </w:p>
          <w:p w:rsidR="00743A2D" w:rsidRPr="00BB6C40" w:rsidRDefault="00743A2D" w:rsidP="00743A2D">
            <w:pPr>
              <w:pStyle w:val="Tabletext-bulletedAM"/>
              <w:numPr>
                <w:ilvl w:val="1"/>
                <w:numId w:val="12"/>
              </w:numPr>
              <w:ind w:left="2160"/>
              <w:rPr>
                <w:lang w:val="en-US"/>
              </w:rPr>
            </w:pPr>
            <w:r w:rsidRPr="00BB6C40">
              <w:rPr>
                <w:lang w:val="en-US"/>
              </w:rPr>
              <w:t xml:space="preserve">Latrines should not be constructed </w:t>
            </w:r>
            <w:r>
              <w:rPr>
                <w:lang w:val="en-US"/>
              </w:rPr>
              <w:t>close to</w:t>
            </w:r>
            <w:r w:rsidRPr="00BB6C40">
              <w:rPr>
                <w:lang w:val="en-US"/>
              </w:rPr>
              <w:t xml:space="preserve"> the family living area. The latrine should be kept clean and the pit must be kept covered.</w:t>
            </w:r>
          </w:p>
          <w:p w:rsidR="00743A2D" w:rsidRPr="00BB6C40" w:rsidRDefault="00743A2D" w:rsidP="002B323B">
            <w:pPr>
              <w:pStyle w:val="Tabletext-bulletedAM"/>
              <w:numPr>
                <w:ilvl w:val="0"/>
                <w:numId w:val="0"/>
              </w:numPr>
              <w:ind w:left="720"/>
              <w:rPr>
                <w:b/>
                <w:lang w:val="en-US"/>
              </w:rPr>
            </w:pPr>
            <w:r w:rsidRPr="00BB6C40">
              <w:rPr>
                <w:b/>
                <w:lang w:val="en-US"/>
              </w:rPr>
              <w:t>Health Care</w:t>
            </w:r>
          </w:p>
          <w:p w:rsidR="00743A2D" w:rsidRPr="00BB6C40" w:rsidRDefault="00743A2D" w:rsidP="002B323B">
            <w:pPr>
              <w:pStyle w:val="Tabletext-bulletedAM"/>
              <w:ind w:left="1440"/>
              <w:rPr>
                <w:lang w:val="en-US"/>
              </w:rPr>
            </w:pPr>
            <w:r w:rsidRPr="00BB6C40">
              <w:rPr>
                <w:lang w:val="en-US"/>
              </w:rPr>
              <w:t>If the mother or c</w:t>
            </w:r>
            <w:r>
              <w:rPr>
                <w:lang w:val="en-US"/>
              </w:rPr>
              <w:t>hild shows sign of illness, s/he</w:t>
            </w:r>
            <w:r w:rsidRPr="00BB6C40">
              <w:rPr>
                <w:lang w:val="en-US"/>
              </w:rPr>
              <w:t xml:space="preserve"> should go to the clinic right away. Infant maladies can worsen quickly, and getting immediate advice from </w:t>
            </w:r>
            <w:r>
              <w:rPr>
                <w:lang w:val="en-US"/>
              </w:rPr>
              <w:t>a</w:t>
            </w:r>
            <w:r w:rsidRPr="00BB6C40">
              <w:rPr>
                <w:lang w:val="en-US"/>
              </w:rPr>
              <w:t xml:space="preserve"> clinician can ensure that problems are treated.</w:t>
            </w:r>
          </w:p>
          <w:p w:rsidR="00743A2D" w:rsidRPr="00BB6C40" w:rsidRDefault="00743A2D" w:rsidP="002B323B">
            <w:pPr>
              <w:pStyle w:val="Tabletext-bulletedAM"/>
              <w:ind w:left="1440"/>
              <w:rPr>
                <w:lang w:val="en-US"/>
              </w:rPr>
            </w:pPr>
            <w:r w:rsidRPr="00BB6C40">
              <w:rPr>
                <w:lang w:val="en-US"/>
              </w:rPr>
              <w:t>Promote savings to make sure that the family has money for planned and emergency visits to the clinic.</w:t>
            </w:r>
          </w:p>
        </w:tc>
      </w:tr>
    </w:tbl>
    <w:p w:rsidR="00743A2D" w:rsidRPr="00BB6C40" w:rsidRDefault="00743A2D" w:rsidP="00743A2D">
      <w:pPr>
        <w:pStyle w:val="SP-BodyText"/>
      </w:pPr>
    </w:p>
    <w:p w:rsidR="00743A2D" w:rsidRPr="00743A2D" w:rsidRDefault="00743A2D" w:rsidP="00743A2D">
      <w:pPr>
        <w:pStyle w:val="Sp-ChapterTitle"/>
        <w:pBdr>
          <w:bottom w:val="single" w:sz="4" w:space="1" w:color="47652D"/>
        </w:pBdr>
        <w:rPr>
          <w:color w:val="47652D"/>
        </w:rPr>
      </w:pPr>
      <w:bookmarkStart w:id="47" w:name="_Toc507687050"/>
      <w:bookmarkStart w:id="48" w:name="_Toc496868407"/>
      <w:r>
        <w:rPr>
          <w:color w:val="47652D"/>
        </w:rPr>
        <w:br w:type="page"/>
      </w:r>
      <w:bookmarkStart w:id="49" w:name="_Toc508723994"/>
      <w:r w:rsidRPr="00743A2D">
        <w:rPr>
          <w:color w:val="47652D"/>
        </w:rPr>
        <w:lastRenderedPageBreak/>
        <w:t>References</w:t>
      </w:r>
      <w:bookmarkEnd w:id="47"/>
      <w:bookmarkEnd w:id="49"/>
    </w:p>
    <w:p w:rsidR="00743A2D" w:rsidRPr="00B80A1B" w:rsidRDefault="00743A2D" w:rsidP="00743A2D">
      <w:pPr>
        <w:ind w:left="360" w:hanging="360"/>
        <w:rPr>
          <w:rFonts w:cs="Segoe UI"/>
          <w:szCs w:val="20"/>
        </w:rPr>
      </w:pPr>
      <w:r w:rsidRPr="00B80A1B">
        <w:rPr>
          <w:rFonts w:cs="Segoe UI"/>
          <w:szCs w:val="20"/>
        </w:rPr>
        <w:t xml:space="preserve">Black, Robert E., Cesar G. Victora, Susan P. Walker, Zulfiqar A. Bhutta, Parul Christian, Mercedes de Onis, Majid Ezzati, et al. 2013. “Maternal and Child Undernutrition and Overweight in Low-Income and Middle-Income Countries.” The Lancet 382 (9890):427–51. </w:t>
      </w:r>
      <w:hyperlink r:id="rId37" w:history="1">
        <w:r w:rsidRPr="00B80A1B">
          <w:rPr>
            <w:rStyle w:val="Hyperlink"/>
            <w:rFonts w:cs="Segoe UI"/>
            <w:szCs w:val="20"/>
          </w:rPr>
          <w:t>https://doi.org/10.1016/S0140-6736(13)60937-X</w:t>
        </w:r>
      </w:hyperlink>
      <w:r w:rsidRPr="00B80A1B">
        <w:rPr>
          <w:rFonts w:cs="Segoe UI"/>
          <w:szCs w:val="20"/>
        </w:rPr>
        <w:t xml:space="preserve">. </w:t>
      </w:r>
    </w:p>
    <w:p w:rsidR="00743A2D" w:rsidRPr="00B80A1B" w:rsidRDefault="00743A2D" w:rsidP="00743A2D">
      <w:pPr>
        <w:ind w:left="360" w:hanging="360"/>
        <w:rPr>
          <w:rFonts w:cs="Segoe UI"/>
          <w:szCs w:val="20"/>
        </w:rPr>
      </w:pPr>
      <w:r w:rsidRPr="00B80A1B">
        <w:rPr>
          <w:rFonts w:cs="Segoe UI"/>
          <w:szCs w:val="20"/>
        </w:rPr>
        <w:t xml:space="preserve">Black, Robert E., L. H. Allen, Z. A. Bhutta, L. E. Caulfield, M. de Onis, M. Ezzati, C. Mathers, J. Rivera. 2008. “Maternal and Child Undernutrition: Global and Regional Exposures and Health Consequences.” </w:t>
      </w:r>
      <w:r w:rsidRPr="00B80A1B">
        <w:rPr>
          <w:rFonts w:cs="Segoe UI"/>
          <w:i/>
          <w:iCs/>
          <w:szCs w:val="20"/>
        </w:rPr>
        <w:t xml:space="preserve">The Lancet </w:t>
      </w:r>
      <w:r w:rsidRPr="00B80A1B">
        <w:rPr>
          <w:rFonts w:cs="Segoe UI"/>
          <w:szCs w:val="20"/>
        </w:rPr>
        <w:t>371(9608): 243-260. doi:</w:t>
      </w:r>
      <w:hyperlink r:id="rId38" w:history="1">
        <w:r w:rsidRPr="00B80A1B">
          <w:rPr>
            <w:rStyle w:val="Hyperlink"/>
            <w:rFonts w:cs="Segoe UI"/>
            <w:szCs w:val="20"/>
          </w:rPr>
          <w:t>10.1016/S0140-6736(07)61690-0</w:t>
        </w:r>
      </w:hyperlink>
      <w:r w:rsidRPr="00B80A1B">
        <w:rPr>
          <w:rFonts w:cs="Segoe UI"/>
          <w:szCs w:val="20"/>
        </w:rPr>
        <w:t>.</w:t>
      </w:r>
    </w:p>
    <w:p w:rsidR="00743A2D" w:rsidRPr="00B80A1B" w:rsidRDefault="00743A2D" w:rsidP="00743A2D">
      <w:pPr>
        <w:ind w:left="360" w:hanging="360"/>
        <w:rPr>
          <w:rFonts w:cs="Segoe UI"/>
          <w:szCs w:val="20"/>
        </w:rPr>
      </w:pPr>
      <w:r w:rsidRPr="00B80A1B">
        <w:rPr>
          <w:rFonts w:cs="Segoe UI"/>
          <w:szCs w:val="20"/>
        </w:rPr>
        <w:t xml:space="preserve">Hoddinott, J. 2016. “The economics of reducing malnutrition in Sub-Saharan Africa,” Global Nutrition Report (May 13, 2016). Produced for the Global Panel on Agriculture and Food Systems for Nutrition. </w:t>
      </w:r>
      <w:hyperlink r:id="rId39" w:history="1">
        <w:r w:rsidRPr="00B80A1B">
          <w:rPr>
            <w:rStyle w:val="Hyperlink"/>
            <w:rFonts w:cs="Segoe UI"/>
            <w:szCs w:val="20"/>
          </w:rPr>
          <w:t>http://glopan.org/sites/default/files/Global_Panel_Working_Paper.pdf</w:t>
        </w:r>
      </w:hyperlink>
      <w:r w:rsidRPr="00B80A1B">
        <w:rPr>
          <w:rFonts w:cs="Segoe UI"/>
          <w:szCs w:val="20"/>
        </w:rPr>
        <w:t xml:space="preserve"> </w:t>
      </w:r>
    </w:p>
    <w:p w:rsidR="00743A2D" w:rsidRPr="00B80A1B" w:rsidRDefault="00743A2D" w:rsidP="00743A2D">
      <w:pPr>
        <w:ind w:left="360" w:hanging="360"/>
        <w:rPr>
          <w:rFonts w:cs="Segoe UI"/>
          <w:szCs w:val="20"/>
        </w:rPr>
      </w:pPr>
      <w:r w:rsidRPr="00B80A1B">
        <w:rPr>
          <w:rFonts w:cs="Segoe UI"/>
          <w:szCs w:val="20"/>
        </w:rPr>
        <w:t>Horton, Sue, and Richard H. Steckel. 2013. “Global Economic Losses Attributable to Malnutrition 1900–2000 and Projections to 2050.” In The Economics of Human Challenges, B. Lomborg. Cambridge, U.K.: Cambridge University Press.</w:t>
      </w:r>
    </w:p>
    <w:p w:rsidR="00743A2D" w:rsidRPr="00B80A1B" w:rsidRDefault="00743A2D" w:rsidP="00743A2D">
      <w:pPr>
        <w:ind w:left="360" w:hanging="360"/>
        <w:rPr>
          <w:rFonts w:cs="Segoe UI"/>
          <w:szCs w:val="20"/>
        </w:rPr>
      </w:pPr>
      <w:r w:rsidRPr="00B80A1B">
        <w:rPr>
          <w:rFonts w:cs="Segoe UI"/>
          <w:szCs w:val="20"/>
        </w:rPr>
        <w:t xml:space="preserve">IFPRI. 2016. </w:t>
      </w:r>
      <w:r w:rsidRPr="00B80A1B">
        <w:rPr>
          <w:rFonts w:cs="Segoe UI"/>
          <w:i/>
          <w:iCs/>
          <w:szCs w:val="20"/>
        </w:rPr>
        <w:t>Global Nutrition Report 2016: From Promise to Impact: Ending Malnutrition by 2030.</w:t>
      </w:r>
      <w:r w:rsidRPr="00B80A1B">
        <w:rPr>
          <w:rFonts w:cs="Segoe UI"/>
          <w:szCs w:val="20"/>
        </w:rPr>
        <w:t xml:space="preserve"> Washington, D.C.: International Food Policy Research Institute.</w:t>
      </w:r>
    </w:p>
    <w:p w:rsidR="00743A2D" w:rsidRPr="00B80A1B" w:rsidRDefault="00743A2D" w:rsidP="00743A2D">
      <w:pPr>
        <w:ind w:left="360" w:hanging="360"/>
        <w:rPr>
          <w:rFonts w:cs="Segoe UI"/>
          <w:szCs w:val="20"/>
        </w:rPr>
      </w:pPr>
      <w:r w:rsidRPr="00B80A1B">
        <w:rPr>
          <w:rFonts w:cs="Segoe UI"/>
          <w:szCs w:val="20"/>
        </w:rPr>
        <w:t xml:space="preserve">Lim, Stephen et al. Lim et al. 2012. “A comparative risk assessment of burden of disease and injury attributable to 67 risk factors and risk factor clusters in 21 regions, 1990–2010: a systematic analysis for the Global Burden of Disease Study 2010” </w:t>
      </w:r>
      <w:r w:rsidRPr="00B80A1B">
        <w:rPr>
          <w:rFonts w:cs="Segoe UI"/>
          <w:i/>
          <w:szCs w:val="20"/>
        </w:rPr>
        <w:t xml:space="preserve">The Lancet </w:t>
      </w:r>
      <w:r w:rsidRPr="00B80A1B">
        <w:rPr>
          <w:rFonts w:cs="Segoe UI"/>
          <w:szCs w:val="20"/>
        </w:rPr>
        <w:t xml:space="preserve">380(9859): 2224–2260. doi:10.1016/S0140-6736(12)61766-8. </w:t>
      </w:r>
    </w:p>
    <w:p w:rsidR="00743A2D" w:rsidRPr="00B80A1B" w:rsidRDefault="00743A2D" w:rsidP="00743A2D">
      <w:pPr>
        <w:ind w:left="360" w:hanging="360"/>
        <w:rPr>
          <w:rFonts w:cs="Segoe UI"/>
          <w:szCs w:val="20"/>
        </w:rPr>
      </w:pPr>
      <w:r w:rsidRPr="00B80A1B">
        <w:rPr>
          <w:rFonts w:cs="Segoe UI"/>
          <w:szCs w:val="20"/>
        </w:rPr>
        <w:t xml:space="preserve">Smith, Lisa C. and Laurence Haddad. 2015. “Reducing Child Undernutrition: Past Drivers and Priorities for the Post-MDG Era.” </w:t>
      </w:r>
      <w:r w:rsidRPr="00B80A1B">
        <w:rPr>
          <w:rFonts w:cs="Segoe UI"/>
          <w:i/>
          <w:iCs/>
          <w:szCs w:val="20"/>
        </w:rPr>
        <w:t>World Development</w:t>
      </w:r>
      <w:r w:rsidRPr="00B80A1B">
        <w:rPr>
          <w:rFonts w:cs="Segoe UI"/>
          <w:szCs w:val="20"/>
        </w:rPr>
        <w:t xml:space="preserve"> 68: 180-204. doi:</w:t>
      </w:r>
      <w:hyperlink r:id="rId40" w:tgtFrame="_blank" w:tooltip="Persistent link using digital object identifier" w:history="1">
        <w:r w:rsidRPr="00B80A1B">
          <w:rPr>
            <w:rStyle w:val="Hyperlink"/>
            <w:rFonts w:cs="Segoe UI"/>
            <w:color w:val="007398"/>
            <w:szCs w:val="20"/>
          </w:rPr>
          <w:t>10.1016/j.worlddev.2014.11.014</w:t>
        </w:r>
      </w:hyperlink>
      <w:r w:rsidRPr="00B80A1B">
        <w:rPr>
          <w:rFonts w:cs="Segoe UI"/>
          <w:szCs w:val="20"/>
        </w:rPr>
        <w:t>.</w:t>
      </w:r>
    </w:p>
    <w:p w:rsidR="00743A2D" w:rsidRPr="00B80A1B" w:rsidRDefault="00743A2D" w:rsidP="00743A2D">
      <w:pPr>
        <w:ind w:left="360" w:hanging="360"/>
        <w:rPr>
          <w:rFonts w:cs="Segoe UI"/>
          <w:szCs w:val="20"/>
        </w:rPr>
      </w:pPr>
      <w:r w:rsidRPr="00B80A1B">
        <w:rPr>
          <w:rFonts w:cs="Segoe UI"/>
          <w:szCs w:val="20"/>
        </w:rPr>
        <w:t>UNICEF. 2015. “UNICEF’s approach to scaling up nutrition for mothers and their children.” Discussion paper. New York: Program Division, United Nations Children’s Fund.</w:t>
      </w:r>
    </w:p>
    <w:p w:rsidR="00743A2D" w:rsidRPr="00B80A1B" w:rsidRDefault="00743A2D" w:rsidP="00743A2D">
      <w:pPr>
        <w:ind w:left="360" w:hanging="360"/>
        <w:rPr>
          <w:rFonts w:cs="Segoe UI"/>
          <w:szCs w:val="20"/>
        </w:rPr>
      </w:pPr>
      <w:r w:rsidRPr="00B80A1B">
        <w:rPr>
          <w:rFonts w:cs="Segoe UI"/>
          <w:szCs w:val="20"/>
        </w:rPr>
        <w:t>Victora, Cesar G., Linda Adair, Caroline Fall, Pedro C. Hallal, Reynaldo Martorell, Linda Tichter, and Harshpal Singh Sachdev. 2008. “</w:t>
      </w:r>
      <w:hyperlink r:id="rId41" w:history="1">
        <w:r w:rsidRPr="00B80A1B">
          <w:rPr>
            <w:rStyle w:val="Hyperlink"/>
            <w:rFonts w:cs="Segoe UI"/>
            <w:szCs w:val="20"/>
          </w:rPr>
          <w:t>Maternal and child undernutrition: consequences for adult health and human capital</w:t>
        </w:r>
      </w:hyperlink>
      <w:r w:rsidRPr="00B80A1B">
        <w:rPr>
          <w:rFonts w:cs="Segoe UI"/>
          <w:szCs w:val="20"/>
        </w:rPr>
        <w:t xml:space="preserve">.” </w:t>
      </w:r>
      <w:r w:rsidRPr="00B80A1B">
        <w:rPr>
          <w:rFonts w:cs="Segoe UI"/>
          <w:i/>
          <w:iCs/>
          <w:szCs w:val="20"/>
        </w:rPr>
        <w:t xml:space="preserve">The Lancet </w:t>
      </w:r>
      <w:r w:rsidRPr="00B80A1B">
        <w:rPr>
          <w:rFonts w:cs="Segoe UI"/>
          <w:szCs w:val="20"/>
        </w:rPr>
        <w:t>371(9609): 340–357. doi:10.1016/S0140-6736(07)61692-4.</w:t>
      </w:r>
    </w:p>
    <w:p w:rsidR="00743A2D" w:rsidRPr="00B80A1B" w:rsidRDefault="00743A2D" w:rsidP="00743A2D">
      <w:pPr>
        <w:ind w:left="360" w:hanging="360"/>
        <w:rPr>
          <w:rFonts w:cs="Segoe UI"/>
          <w:szCs w:val="20"/>
        </w:rPr>
      </w:pPr>
      <w:r w:rsidRPr="00B80A1B">
        <w:rPr>
          <w:rFonts w:cs="Segoe UI"/>
          <w:szCs w:val="20"/>
        </w:rPr>
        <w:t xml:space="preserve">Victora, Cesar. G., M. de Onis, P. C. Hallal, M. Blössner, R. Shrimpton. 2010. “Worldwide timing of growth faltering: revisiting implications for interventions using the World Health Organization growth standards.” </w:t>
      </w:r>
      <w:r w:rsidRPr="00B80A1B">
        <w:rPr>
          <w:rFonts w:cs="Segoe UI"/>
          <w:i/>
          <w:iCs/>
          <w:szCs w:val="20"/>
        </w:rPr>
        <w:t>Pediatrics</w:t>
      </w:r>
      <w:r w:rsidRPr="00B80A1B">
        <w:rPr>
          <w:rFonts w:cs="Segoe UI"/>
          <w:szCs w:val="20"/>
        </w:rPr>
        <w:t xml:space="preserve"> 2010 March; 125(3): e473-480. </w:t>
      </w:r>
    </w:p>
    <w:p w:rsidR="00743A2D" w:rsidRDefault="00743A2D" w:rsidP="00743A2D">
      <w:pPr>
        <w:ind w:left="360" w:hanging="360"/>
        <w:rPr>
          <w:rFonts w:cs="Segoe UI"/>
          <w:szCs w:val="20"/>
        </w:rPr>
      </w:pPr>
      <w:r w:rsidRPr="00B80A1B">
        <w:rPr>
          <w:rFonts w:cs="Segoe UI"/>
          <w:szCs w:val="20"/>
        </w:rPr>
        <w:t xml:space="preserve">WHO. 2016. </w:t>
      </w:r>
      <w:r w:rsidRPr="00B80A1B">
        <w:rPr>
          <w:rFonts w:cs="Segoe UI"/>
          <w:i/>
          <w:iCs/>
          <w:szCs w:val="20"/>
        </w:rPr>
        <w:t>WHO Recommendations on Antenatal Care for a Positive Pregnancy Experience.</w:t>
      </w:r>
      <w:r w:rsidRPr="00B80A1B">
        <w:rPr>
          <w:rFonts w:cs="Segoe UI"/>
          <w:szCs w:val="20"/>
        </w:rPr>
        <w:t xml:space="preserve"> Geneva: World Health Organization.</w:t>
      </w:r>
    </w:p>
    <w:p w:rsidR="00743A2D" w:rsidRDefault="00743A2D" w:rsidP="00743A2D">
      <w:pPr>
        <w:ind w:left="360" w:hanging="360"/>
        <w:rPr>
          <w:rFonts w:cs="Segoe UI"/>
          <w:szCs w:val="20"/>
        </w:rPr>
      </w:pPr>
    </w:p>
    <w:p w:rsidR="00743A2D" w:rsidRPr="00743A2D" w:rsidRDefault="00743A2D" w:rsidP="00743A2D">
      <w:pPr>
        <w:pStyle w:val="Sp-ChapterTitle"/>
        <w:pBdr>
          <w:bottom w:val="single" w:sz="4" w:space="1" w:color="47652D"/>
        </w:pBdr>
        <w:rPr>
          <w:color w:val="47652D"/>
        </w:rPr>
      </w:pPr>
      <w:bookmarkStart w:id="50" w:name="_Toc507687051"/>
      <w:bookmarkStart w:id="51" w:name="_Toc508723995"/>
      <w:r w:rsidRPr="00743A2D">
        <w:rPr>
          <w:color w:val="47652D"/>
        </w:rPr>
        <w:t>Additional Resources</w:t>
      </w:r>
      <w:bookmarkEnd w:id="48"/>
      <w:bookmarkEnd w:id="50"/>
      <w:bookmarkEnd w:id="51"/>
    </w:p>
    <w:p w:rsidR="00743A2D" w:rsidRPr="00BB6C40" w:rsidRDefault="00743A2D" w:rsidP="00743A2D">
      <w:pPr>
        <w:pStyle w:val="SP-BodyText"/>
      </w:pPr>
      <w:r w:rsidRPr="00BB6C40">
        <w:t>For more information about the role of nutrition in growth and development:</w:t>
      </w:r>
    </w:p>
    <w:p w:rsidR="00743A2D" w:rsidRPr="00BB6C40" w:rsidRDefault="00743A2D" w:rsidP="00743A2D">
      <w:pPr>
        <w:pStyle w:val="ListParagraph"/>
        <w:numPr>
          <w:ilvl w:val="0"/>
          <w:numId w:val="20"/>
        </w:numPr>
      </w:pPr>
      <w:r w:rsidRPr="00BB6C40">
        <w:t>United Nations Children’s Fund (UNICEF)</w:t>
      </w:r>
      <w:r>
        <w:t>.</w:t>
      </w:r>
      <w:r w:rsidRPr="00BB6C40">
        <w:t xml:space="preserve"> 2015. </w:t>
      </w:r>
      <w:r w:rsidRPr="00BB6C40">
        <w:rPr>
          <w:i/>
        </w:rPr>
        <w:t>Nutrition: The case for support.</w:t>
      </w:r>
      <w:r w:rsidRPr="00BB6C40">
        <w:t xml:space="preserve"> </w:t>
      </w:r>
      <w:hyperlink r:id="rId42" w:history="1">
        <w:r w:rsidRPr="00BB6C40">
          <w:rPr>
            <w:rStyle w:val="Hyperlink"/>
          </w:rPr>
          <w:t>https://www.unicef.org/publicpartnerships/files/NutritionTheCaseForSupport.pdf</w:t>
        </w:r>
      </w:hyperlink>
      <w:r w:rsidRPr="00BB6C40">
        <w:t>.</w:t>
      </w:r>
    </w:p>
    <w:p w:rsidR="00743A2D" w:rsidRPr="00BB6C40" w:rsidRDefault="00743A2D" w:rsidP="00743A2D">
      <w:pPr>
        <w:pStyle w:val="ListParagraph"/>
        <w:numPr>
          <w:ilvl w:val="0"/>
          <w:numId w:val="20"/>
        </w:numPr>
      </w:pPr>
      <w:r w:rsidRPr="00BB6C40">
        <w:lastRenderedPageBreak/>
        <w:t>IACS Global Nutrition Cluster</w:t>
      </w:r>
      <w:r>
        <w:t>.</w:t>
      </w:r>
      <w:r w:rsidRPr="00BB6C40">
        <w:t xml:space="preserve"> 2011. </w:t>
      </w:r>
      <w:r w:rsidRPr="00BB6C40">
        <w:rPr>
          <w:i/>
        </w:rPr>
        <w:t xml:space="preserve">Harmonized Training Package, version 2. </w:t>
      </w:r>
      <w:hyperlink r:id="rId43" w:history="1">
        <w:r w:rsidRPr="00BB6C40">
          <w:rPr>
            <w:rStyle w:val="Hyperlink"/>
          </w:rPr>
          <w:t>http://www.ennonline.net/ourwork/capacitydevelopment/htpversion2</w:t>
        </w:r>
      </w:hyperlink>
    </w:p>
    <w:p w:rsidR="00743A2D" w:rsidRPr="00BB6C40" w:rsidRDefault="00743A2D" w:rsidP="00743A2D">
      <w:pPr>
        <w:pStyle w:val="ListParagraph"/>
        <w:numPr>
          <w:ilvl w:val="0"/>
          <w:numId w:val="20"/>
        </w:numPr>
        <w:rPr>
          <w:rStyle w:val="Hyperlink"/>
          <w:color w:val="auto"/>
          <w:u w:val="none"/>
        </w:rPr>
      </w:pPr>
      <w:r w:rsidRPr="00BB6C40">
        <w:t>Global Health E-Learning Center.</w:t>
      </w:r>
      <w:r w:rsidRPr="00BB6C40">
        <w:rPr>
          <w:i/>
        </w:rPr>
        <w:t xml:space="preserve"> Nutrition: An Introduction</w:t>
      </w:r>
      <w:r w:rsidRPr="00BB6C40">
        <w:t xml:space="preserve">. </w:t>
      </w:r>
      <w:hyperlink r:id="rId44" w:history="1">
        <w:r w:rsidRPr="00BB6C40">
          <w:rPr>
            <w:rStyle w:val="Hyperlink"/>
          </w:rPr>
          <w:t>https://www.globalhealthlearning.org/course/nutrition-introduction</w:t>
        </w:r>
      </w:hyperlink>
    </w:p>
    <w:p w:rsidR="00743A2D" w:rsidRPr="00BB6C40" w:rsidRDefault="00743A2D" w:rsidP="00743A2D">
      <w:pPr>
        <w:pStyle w:val="ListParagraph"/>
        <w:numPr>
          <w:ilvl w:val="0"/>
          <w:numId w:val="20"/>
        </w:numPr>
      </w:pPr>
      <w:r>
        <w:t xml:space="preserve">International Food Policy Research Institute (IFPRI). 2016. </w:t>
      </w:r>
      <w:r w:rsidRPr="000E1D99">
        <w:rPr>
          <w:i/>
          <w:iCs/>
        </w:rPr>
        <w:t xml:space="preserve">Global Nutrition Report 2016: </w:t>
      </w:r>
      <w:r w:rsidRPr="000E1D99">
        <w:rPr>
          <w:rFonts w:cs="Segoe UI"/>
          <w:i/>
          <w:iCs/>
          <w:szCs w:val="20"/>
        </w:rPr>
        <w:t>From Promise to Impact: Ending Malnutrition by 2030</w:t>
      </w:r>
      <w:r>
        <w:rPr>
          <w:rFonts w:cs="Segoe UI"/>
          <w:szCs w:val="20"/>
        </w:rPr>
        <w:t>. Washington, D.C.: IFPRI</w:t>
      </w:r>
      <w:r w:rsidRPr="00BB6C40">
        <w:rPr>
          <w:rFonts w:cs="Segoe UI"/>
          <w:szCs w:val="20"/>
        </w:rPr>
        <w:br/>
      </w:r>
      <w:hyperlink r:id="rId45" w:history="1">
        <w:r w:rsidRPr="000E1D99">
          <w:rPr>
            <w:rStyle w:val="Hyperlink"/>
          </w:rPr>
          <w:t>http://www.globalnutritionreport.org/the-report-2016/</w:t>
        </w:r>
        <w:r w:rsidRPr="00BB6C40">
          <w:rPr>
            <w:rStyle w:val="Hyperlink"/>
          </w:rPr>
          <w:t>/</w:t>
        </w:r>
      </w:hyperlink>
    </w:p>
    <w:p w:rsidR="00743A2D" w:rsidRDefault="00743A2D" w:rsidP="00743A2D">
      <w:pPr>
        <w:pStyle w:val="SP-BodyText"/>
        <w:ind w:left="180" w:hanging="180"/>
      </w:pPr>
      <w:r>
        <w:t xml:space="preserve">For further training resources on maternal, infant, and young child nutrition trainings: </w:t>
      </w:r>
    </w:p>
    <w:p w:rsidR="00743A2D" w:rsidRDefault="00743A2D" w:rsidP="00743A2D">
      <w:pPr>
        <w:pStyle w:val="SP-BodyText"/>
        <w:numPr>
          <w:ilvl w:val="0"/>
          <w:numId w:val="22"/>
        </w:numPr>
      </w:pPr>
      <w:r>
        <w:t xml:space="preserve">IYCF Image Bank: </w:t>
      </w:r>
      <w:hyperlink r:id="rId46" w:history="1">
        <w:r w:rsidRPr="00CD15F3">
          <w:rPr>
            <w:rStyle w:val="Hyperlink"/>
          </w:rPr>
          <w:t>https://iycf.spring-nutrition.org/</w:t>
        </w:r>
      </w:hyperlink>
    </w:p>
    <w:p w:rsidR="00743A2D" w:rsidRDefault="00743A2D" w:rsidP="00743A2D">
      <w:pPr>
        <w:pStyle w:val="SP-BodyText"/>
        <w:numPr>
          <w:ilvl w:val="0"/>
          <w:numId w:val="22"/>
        </w:numPr>
      </w:pPr>
      <w:r>
        <w:t xml:space="preserve">Community-based IYCF: </w:t>
      </w:r>
      <w:hyperlink r:id="rId47" w:history="1">
        <w:r w:rsidRPr="00CD15F3">
          <w:rPr>
            <w:rStyle w:val="Hyperlink"/>
          </w:rPr>
          <w:t>https://www.unicef.org/nutrition/index_58362.html</w:t>
        </w:r>
      </w:hyperlink>
    </w:p>
    <w:bookmarkEnd w:id="10"/>
    <w:bookmarkEnd w:id="11"/>
    <w:p w:rsidR="00CE0FC2" w:rsidRPr="00835C08" w:rsidRDefault="00CE0FC2" w:rsidP="00743A2D">
      <w:pPr>
        <w:pStyle w:val="SP-BodyText"/>
        <w:ind w:left="360" w:hanging="360"/>
        <w:sectPr w:rsidR="00CE0FC2" w:rsidRPr="00835C08" w:rsidSect="005F27F8">
          <w:footerReference w:type="first" r:id="rId48"/>
          <w:pgSz w:w="12240" w:h="15840"/>
          <w:pgMar w:top="1080" w:right="1080" w:bottom="1080" w:left="1080" w:header="907" w:footer="619" w:gutter="0"/>
          <w:pgNumType w:start="1"/>
          <w:cols w:space="720"/>
          <w:titlePg/>
          <w:docGrid w:linePitch="360"/>
        </w:sectPr>
      </w:pPr>
    </w:p>
    <w:p w:rsidR="00850D5F" w:rsidRDefault="00850D5F" w:rsidP="008E38A3">
      <w:pPr>
        <w:spacing w:after="0"/>
      </w:pPr>
    </w:p>
    <w:p w:rsidR="008E38A3" w:rsidRDefault="00850D5F" w:rsidP="008E38A3">
      <w:pPr>
        <w:spacing w:after="0"/>
      </w:pPr>
      <w:r>
        <w:br w:type="page"/>
      </w:r>
      <w:r w:rsidR="0098134E">
        <w:rPr>
          <w:noProof/>
          <w:lang w:val="en-US"/>
        </w:rPr>
        <w:lastRenderedPageBreak/>
        <mc:AlternateContent>
          <mc:Choice Requires="wps">
            <w:drawing>
              <wp:anchor distT="0" distB="0" distL="114300" distR="114300" simplePos="0" relativeHeight="251655168" behindDoc="0" locked="0" layoutInCell="1" allowOverlap="1">
                <wp:simplePos x="0" y="0"/>
                <wp:positionH relativeFrom="column">
                  <wp:posOffset>149225</wp:posOffset>
                </wp:positionH>
                <wp:positionV relativeFrom="paragraph">
                  <wp:posOffset>7511415</wp:posOffset>
                </wp:positionV>
                <wp:extent cx="2324100" cy="1741805"/>
                <wp:effectExtent l="0" t="0" r="0" b="0"/>
                <wp:wrapSquare wrapText="bothSides"/>
                <wp:docPr id="2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0" cy="1741805"/>
                        </a:xfrm>
                        <a:prstGeom prst="rect">
                          <a:avLst/>
                        </a:prstGeom>
                        <a:noFill/>
                        <a:ln>
                          <a:noFill/>
                        </a:ln>
                        <a:effectLst/>
                      </wps:spPr>
                      <wps:txbx>
                        <w:txbxContent>
                          <w:p w:rsidR="00F70401" w:rsidRPr="00EC41CC" w:rsidRDefault="00F70401" w:rsidP="008E38A3">
                            <w:pPr>
                              <w:widowControl w:val="0"/>
                              <w:suppressAutoHyphens/>
                              <w:spacing w:before="0" w:after="0" w:line="264" w:lineRule="auto"/>
                              <w:rPr>
                                <w:rFonts w:ascii="Century Gothic" w:hAnsi="Century Gothic"/>
                                <w:b/>
                                <w:color w:val="E28432"/>
                                <w:szCs w:val="22"/>
                              </w:rPr>
                            </w:pPr>
                            <w:r w:rsidRPr="00EC41CC">
                              <w:rPr>
                                <w:rFonts w:ascii="Century Gothic" w:hAnsi="Century Gothic"/>
                                <w:b/>
                                <w:color w:val="E28432"/>
                                <w:szCs w:val="22"/>
                              </w:rPr>
                              <w:t>SPRING</w:t>
                            </w:r>
                          </w:p>
                          <w:p w:rsidR="00F70401" w:rsidRPr="00EC41CC" w:rsidRDefault="00F70401" w:rsidP="008E38A3">
                            <w:pPr>
                              <w:widowControl w:val="0"/>
                              <w:suppressAutoHyphens/>
                              <w:spacing w:before="0" w:after="0" w:line="264" w:lineRule="auto"/>
                              <w:rPr>
                                <w:rFonts w:ascii="Century Gothic" w:hAnsi="Century Gothic" w:cs="ScalaSansPro-Regular"/>
                                <w:color w:val="000000"/>
                                <w:sz w:val="18"/>
                                <w:szCs w:val="18"/>
                                <w:lang w:val="en-US"/>
                              </w:rPr>
                            </w:pPr>
                            <w:r w:rsidRPr="00EC41CC">
                              <w:rPr>
                                <w:rFonts w:ascii="Century Gothic" w:hAnsi="Century Gothic" w:cs="ScalaSansPro-Regular"/>
                                <w:color w:val="000000"/>
                                <w:sz w:val="18"/>
                                <w:szCs w:val="18"/>
                                <w:lang w:val="en-US"/>
                              </w:rPr>
                              <w:t>JSI Research &amp; Training Institute, Inc.</w:t>
                            </w:r>
                          </w:p>
                          <w:p w:rsidR="00F70401" w:rsidRPr="00EC41CC" w:rsidRDefault="00F70401" w:rsidP="008E38A3">
                            <w:pPr>
                              <w:widowControl w:val="0"/>
                              <w:suppressAutoHyphens/>
                              <w:autoSpaceDE w:val="0"/>
                              <w:autoSpaceDN w:val="0"/>
                              <w:adjustRightInd w:val="0"/>
                              <w:spacing w:before="0" w:after="0" w:line="264" w:lineRule="auto"/>
                              <w:textAlignment w:val="center"/>
                              <w:rPr>
                                <w:rFonts w:ascii="Century Gothic" w:hAnsi="Century Gothic" w:cs="ScalaSansPro-Regular"/>
                                <w:color w:val="000000"/>
                                <w:sz w:val="18"/>
                                <w:szCs w:val="18"/>
                                <w:lang w:val="en-US"/>
                              </w:rPr>
                            </w:pPr>
                            <w:r w:rsidRPr="00EC41CC">
                              <w:rPr>
                                <w:rFonts w:ascii="Century Gothic" w:hAnsi="Century Gothic" w:cs="ScalaSansPro-Regular"/>
                                <w:color w:val="000000"/>
                                <w:sz w:val="18"/>
                                <w:szCs w:val="18"/>
                                <w:lang w:val="en-US"/>
                              </w:rPr>
                              <w:t>1616 Fort Myer Drive, 16th Floor</w:t>
                            </w:r>
                          </w:p>
                          <w:p w:rsidR="00F70401" w:rsidRPr="00EC41CC" w:rsidRDefault="00F70401" w:rsidP="008E38A3">
                            <w:pPr>
                              <w:widowControl w:val="0"/>
                              <w:suppressAutoHyphens/>
                              <w:autoSpaceDE w:val="0"/>
                              <w:autoSpaceDN w:val="0"/>
                              <w:adjustRightInd w:val="0"/>
                              <w:spacing w:before="0" w:after="240" w:line="264" w:lineRule="auto"/>
                              <w:textAlignment w:val="center"/>
                              <w:rPr>
                                <w:rFonts w:ascii="Century Gothic" w:hAnsi="Century Gothic" w:cs="ScalaSansPro-Regular"/>
                                <w:color w:val="000000"/>
                                <w:sz w:val="18"/>
                                <w:szCs w:val="18"/>
                                <w:lang w:val="en-US"/>
                              </w:rPr>
                            </w:pPr>
                            <w:r w:rsidRPr="00EC41CC">
                              <w:rPr>
                                <w:rFonts w:ascii="Century Gothic" w:hAnsi="Century Gothic" w:cs="ScalaSansPro-Regular"/>
                                <w:color w:val="000000"/>
                                <w:sz w:val="18"/>
                                <w:szCs w:val="18"/>
                                <w:lang w:val="en-US"/>
                              </w:rPr>
                              <w:t>Arlington, VA 22209 USA</w:t>
                            </w:r>
                          </w:p>
                          <w:p w:rsidR="00F70401" w:rsidRPr="00EC41CC" w:rsidRDefault="00F70401" w:rsidP="008E38A3">
                            <w:pPr>
                              <w:widowControl w:val="0"/>
                              <w:suppressAutoHyphens/>
                              <w:autoSpaceDE w:val="0"/>
                              <w:autoSpaceDN w:val="0"/>
                              <w:adjustRightInd w:val="0"/>
                              <w:spacing w:before="0" w:after="0" w:line="264" w:lineRule="auto"/>
                              <w:textAlignment w:val="center"/>
                              <w:rPr>
                                <w:rFonts w:ascii="Century Gothic" w:hAnsi="Century Gothic" w:cs="ScalaSansPro-Regular"/>
                                <w:color w:val="000000"/>
                                <w:sz w:val="18"/>
                                <w:szCs w:val="18"/>
                                <w:lang w:val="en-US"/>
                              </w:rPr>
                            </w:pPr>
                            <w:r w:rsidRPr="00EC41CC">
                              <w:rPr>
                                <w:rFonts w:ascii="Century Gothic" w:hAnsi="Century Gothic" w:cs="ScalaSansPro-Regular"/>
                                <w:color w:val="000000"/>
                                <w:sz w:val="18"/>
                                <w:szCs w:val="18"/>
                                <w:lang w:val="en-US"/>
                              </w:rPr>
                              <w:t>Tel: 703-528-7474</w:t>
                            </w:r>
                          </w:p>
                          <w:p w:rsidR="00F70401" w:rsidRPr="00EC41CC" w:rsidRDefault="00F70401" w:rsidP="008E38A3">
                            <w:pPr>
                              <w:widowControl w:val="0"/>
                              <w:suppressAutoHyphens/>
                              <w:autoSpaceDE w:val="0"/>
                              <w:autoSpaceDN w:val="0"/>
                              <w:adjustRightInd w:val="0"/>
                              <w:spacing w:before="0" w:after="240" w:line="264" w:lineRule="auto"/>
                              <w:textAlignment w:val="center"/>
                              <w:rPr>
                                <w:rFonts w:ascii="Century Gothic" w:hAnsi="Century Gothic" w:cs="ScalaSansPro-Regular"/>
                                <w:color w:val="000000"/>
                                <w:sz w:val="18"/>
                                <w:szCs w:val="18"/>
                                <w:lang w:val="en-US"/>
                              </w:rPr>
                            </w:pPr>
                            <w:r w:rsidRPr="00EC41CC">
                              <w:rPr>
                                <w:rFonts w:ascii="Century Gothic" w:hAnsi="Century Gothic" w:cs="ScalaSansPro-Regular"/>
                                <w:color w:val="000000"/>
                                <w:sz w:val="18"/>
                                <w:szCs w:val="18"/>
                                <w:lang w:val="en-US"/>
                              </w:rPr>
                              <w:t>Fax: 703-528-7480</w:t>
                            </w:r>
                          </w:p>
                          <w:p w:rsidR="00F70401" w:rsidRPr="00EC41CC" w:rsidRDefault="00F70401" w:rsidP="008E38A3">
                            <w:pPr>
                              <w:widowControl w:val="0"/>
                              <w:suppressAutoHyphens/>
                              <w:autoSpaceDE w:val="0"/>
                              <w:autoSpaceDN w:val="0"/>
                              <w:adjustRightInd w:val="0"/>
                              <w:spacing w:before="0" w:after="0" w:line="264" w:lineRule="auto"/>
                              <w:textAlignment w:val="center"/>
                              <w:rPr>
                                <w:rFonts w:ascii="Century Gothic" w:hAnsi="Century Gothic" w:cs="ScalaSansPro-Regular"/>
                                <w:color w:val="000000"/>
                                <w:sz w:val="18"/>
                                <w:szCs w:val="18"/>
                                <w:lang w:val="en-US"/>
                              </w:rPr>
                            </w:pPr>
                            <w:r w:rsidRPr="00EC41CC">
                              <w:rPr>
                                <w:rFonts w:ascii="Century Gothic" w:hAnsi="Century Gothic" w:cs="ScalaSansPro-Regular"/>
                                <w:color w:val="000000"/>
                                <w:sz w:val="18"/>
                                <w:szCs w:val="18"/>
                                <w:lang w:val="en-US"/>
                              </w:rPr>
                              <w:t xml:space="preserve">Email: </w:t>
                            </w:r>
                            <w:r w:rsidRPr="00EC41CC">
                              <w:rPr>
                                <w:rFonts w:ascii="Century Gothic" w:hAnsi="Century Gothic" w:cs="ScalaSansPro-Regular"/>
                                <w:color w:val="000000"/>
                                <w:sz w:val="18"/>
                                <w:szCs w:val="18"/>
                                <w:u w:val="single" w:color="E86D11"/>
                                <w:lang w:val="en-US"/>
                              </w:rPr>
                              <w:t>info@spring-nutrition.org</w:t>
                            </w:r>
                          </w:p>
                          <w:p w:rsidR="00F70401" w:rsidRPr="00EC41CC" w:rsidRDefault="00F70401" w:rsidP="008E38A3">
                            <w:pPr>
                              <w:widowControl w:val="0"/>
                              <w:suppressAutoHyphens/>
                              <w:spacing w:before="0" w:after="0" w:line="264" w:lineRule="auto"/>
                              <w:rPr>
                                <w:rFonts w:ascii="Century Gothic" w:hAnsi="Century Gothic"/>
                                <w:sz w:val="18"/>
                                <w:szCs w:val="18"/>
                              </w:rPr>
                            </w:pPr>
                            <w:r w:rsidRPr="00EC41CC">
                              <w:rPr>
                                <w:rFonts w:ascii="Century Gothic" w:hAnsi="Century Gothic" w:cs="ScalaSansPro-Regular"/>
                                <w:color w:val="000000"/>
                                <w:sz w:val="18"/>
                                <w:szCs w:val="18"/>
                                <w:lang w:val="en-US"/>
                              </w:rPr>
                              <w:t xml:space="preserve">Web: </w:t>
                            </w:r>
                            <w:r w:rsidRPr="00EC41CC">
                              <w:rPr>
                                <w:rFonts w:ascii="Century Gothic" w:hAnsi="Century Gothic" w:cs="ScalaSansPro-Regular"/>
                                <w:color w:val="000000"/>
                                <w:sz w:val="18"/>
                                <w:szCs w:val="18"/>
                                <w:u w:val="single" w:color="E86D11"/>
                                <w:lang w:val="en-US"/>
                              </w:rPr>
                              <w:t>www.spring-nutrition.org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0" o:spid="_x0000_s1032" type="#_x0000_t202" style="position:absolute;margin-left:11.75pt;margin-top:591.45pt;width:183pt;height:137.1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" filled="f" stroked="f">
                <v:path arrowok="t"/>
                <v:textbox>
                  <w:txbxContent>
                    <w:p w:rsidR="00F70401" w:rsidRPr="00EC41CC" w:rsidRDefault="00F70401" w:rsidP="008E38A3">
                      <w:pPr>
                        <w:widowControl w:val="0"/>
                        <w:suppressAutoHyphens/>
                        <w:spacing w:before="0" w:after="0" w:line="264" w:lineRule="auto"/>
                        <w:rPr>
                          <w:rFonts w:ascii="Century Gothic" w:hAnsi="Century Gothic"/>
                          <w:b/>
                          <w:color w:val="E28432"/>
                          <w:szCs w:val="22"/>
                        </w:rPr>
                      </w:pPr>
                      <w:r w:rsidRPr="00EC41CC">
                        <w:rPr>
                          <w:rFonts w:ascii="Century Gothic" w:hAnsi="Century Gothic"/>
                          <w:b/>
                          <w:color w:val="E28432"/>
                          <w:szCs w:val="22"/>
                        </w:rPr>
                        <w:t>SPRING</w:t>
                      </w:r>
                    </w:p>
                    <w:p w:rsidR="00F70401" w:rsidRPr="00EC41CC" w:rsidRDefault="00F70401" w:rsidP="008E38A3">
                      <w:pPr>
                        <w:widowControl w:val="0"/>
                        <w:suppressAutoHyphens/>
                        <w:spacing w:before="0" w:after="0" w:line="264" w:lineRule="auto"/>
                        <w:rPr>
                          <w:rFonts w:ascii="Century Gothic" w:hAnsi="Century Gothic" w:cs="ScalaSansPro-Regular"/>
                          <w:color w:val="000000"/>
                          <w:sz w:val="18"/>
                          <w:szCs w:val="18"/>
                          <w:lang w:val="en-US"/>
                        </w:rPr>
                      </w:pPr>
                      <w:r w:rsidRPr="00EC41CC">
                        <w:rPr>
                          <w:rFonts w:ascii="Century Gothic" w:hAnsi="Century Gothic" w:cs="ScalaSansPro-Regular"/>
                          <w:color w:val="000000"/>
                          <w:sz w:val="18"/>
                          <w:szCs w:val="18"/>
                          <w:lang w:val="en-US"/>
                        </w:rPr>
                        <w:t>JSI Research &amp; Training Institute, Inc.</w:t>
                      </w:r>
                    </w:p>
                    <w:p w:rsidR="00F70401" w:rsidRPr="00EC41CC" w:rsidRDefault="00F70401" w:rsidP="008E38A3">
                      <w:pPr>
                        <w:widowControl w:val="0"/>
                        <w:suppressAutoHyphens/>
                        <w:autoSpaceDE w:val="0"/>
                        <w:autoSpaceDN w:val="0"/>
                        <w:adjustRightInd w:val="0"/>
                        <w:spacing w:before="0" w:after="0" w:line="264" w:lineRule="auto"/>
                        <w:textAlignment w:val="center"/>
                        <w:rPr>
                          <w:rFonts w:ascii="Century Gothic" w:hAnsi="Century Gothic" w:cs="ScalaSansPro-Regular"/>
                          <w:color w:val="000000"/>
                          <w:sz w:val="18"/>
                          <w:szCs w:val="18"/>
                          <w:lang w:val="en-US"/>
                        </w:rPr>
                      </w:pPr>
                      <w:r w:rsidRPr="00EC41CC">
                        <w:rPr>
                          <w:rFonts w:ascii="Century Gothic" w:hAnsi="Century Gothic" w:cs="ScalaSansPro-Regular"/>
                          <w:color w:val="000000"/>
                          <w:sz w:val="18"/>
                          <w:szCs w:val="18"/>
                          <w:lang w:val="en-US"/>
                        </w:rPr>
                        <w:t>1616 Fort Myer Drive, 16th Floor</w:t>
                      </w:r>
                    </w:p>
                    <w:p w:rsidR="00F70401" w:rsidRPr="00EC41CC" w:rsidRDefault="00F70401" w:rsidP="008E38A3">
                      <w:pPr>
                        <w:widowControl w:val="0"/>
                        <w:suppressAutoHyphens/>
                        <w:autoSpaceDE w:val="0"/>
                        <w:autoSpaceDN w:val="0"/>
                        <w:adjustRightInd w:val="0"/>
                        <w:spacing w:before="0" w:after="240" w:line="264" w:lineRule="auto"/>
                        <w:textAlignment w:val="center"/>
                        <w:rPr>
                          <w:rFonts w:ascii="Century Gothic" w:hAnsi="Century Gothic" w:cs="ScalaSansPro-Regular"/>
                          <w:color w:val="000000"/>
                          <w:sz w:val="18"/>
                          <w:szCs w:val="18"/>
                          <w:lang w:val="en-US"/>
                        </w:rPr>
                      </w:pPr>
                      <w:r w:rsidRPr="00EC41CC">
                        <w:rPr>
                          <w:rFonts w:ascii="Century Gothic" w:hAnsi="Century Gothic" w:cs="ScalaSansPro-Regular"/>
                          <w:color w:val="000000"/>
                          <w:sz w:val="18"/>
                          <w:szCs w:val="18"/>
                          <w:lang w:val="en-US"/>
                        </w:rPr>
                        <w:t>Arlington, VA 22209 USA</w:t>
                      </w:r>
                    </w:p>
                    <w:p w:rsidR="00F70401" w:rsidRPr="00EC41CC" w:rsidRDefault="00F70401" w:rsidP="008E38A3">
                      <w:pPr>
                        <w:widowControl w:val="0"/>
                        <w:suppressAutoHyphens/>
                        <w:autoSpaceDE w:val="0"/>
                        <w:autoSpaceDN w:val="0"/>
                        <w:adjustRightInd w:val="0"/>
                        <w:spacing w:before="0" w:after="0" w:line="264" w:lineRule="auto"/>
                        <w:textAlignment w:val="center"/>
                        <w:rPr>
                          <w:rFonts w:ascii="Century Gothic" w:hAnsi="Century Gothic" w:cs="ScalaSansPro-Regular"/>
                          <w:color w:val="000000"/>
                          <w:sz w:val="18"/>
                          <w:szCs w:val="18"/>
                          <w:lang w:val="en-US"/>
                        </w:rPr>
                      </w:pPr>
                      <w:r w:rsidRPr="00EC41CC">
                        <w:rPr>
                          <w:rFonts w:ascii="Century Gothic" w:hAnsi="Century Gothic" w:cs="ScalaSansPro-Regular"/>
                          <w:color w:val="000000"/>
                          <w:sz w:val="18"/>
                          <w:szCs w:val="18"/>
                          <w:lang w:val="en-US"/>
                        </w:rPr>
                        <w:t>Tel: 703-528-7474</w:t>
                      </w:r>
                    </w:p>
                    <w:p w:rsidR="00F70401" w:rsidRPr="00EC41CC" w:rsidRDefault="00F70401" w:rsidP="008E38A3">
                      <w:pPr>
                        <w:widowControl w:val="0"/>
                        <w:suppressAutoHyphens/>
                        <w:autoSpaceDE w:val="0"/>
                        <w:autoSpaceDN w:val="0"/>
                        <w:adjustRightInd w:val="0"/>
                        <w:spacing w:before="0" w:after="240" w:line="264" w:lineRule="auto"/>
                        <w:textAlignment w:val="center"/>
                        <w:rPr>
                          <w:rFonts w:ascii="Century Gothic" w:hAnsi="Century Gothic" w:cs="ScalaSansPro-Regular"/>
                          <w:color w:val="000000"/>
                          <w:sz w:val="18"/>
                          <w:szCs w:val="18"/>
                          <w:lang w:val="en-US"/>
                        </w:rPr>
                      </w:pPr>
                      <w:r w:rsidRPr="00EC41CC">
                        <w:rPr>
                          <w:rFonts w:ascii="Century Gothic" w:hAnsi="Century Gothic" w:cs="ScalaSansPro-Regular"/>
                          <w:color w:val="000000"/>
                          <w:sz w:val="18"/>
                          <w:szCs w:val="18"/>
                          <w:lang w:val="en-US"/>
                        </w:rPr>
                        <w:t>Fax: 703-528-7480</w:t>
                      </w:r>
                    </w:p>
                    <w:p w:rsidR="00F70401" w:rsidRPr="00EC41CC" w:rsidRDefault="00F70401" w:rsidP="008E38A3">
                      <w:pPr>
                        <w:widowControl w:val="0"/>
                        <w:suppressAutoHyphens/>
                        <w:autoSpaceDE w:val="0"/>
                        <w:autoSpaceDN w:val="0"/>
                        <w:adjustRightInd w:val="0"/>
                        <w:spacing w:before="0" w:after="0" w:line="264" w:lineRule="auto"/>
                        <w:textAlignment w:val="center"/>
                        <w:rPr>
                          <w:rFonts w:ascii="Century Gothic" w:hAnsi="Century Gothic" w:cs="ScalaSansPro-Regular"/>
                          <w:color w:val="000000"/>
                          <w:sz w:val="18"/>
                          <w:szCs w:val="18"/>
                          <w:lang w:val="en-US"/>
                        </w:rPr>
                      </w:pPr>
                      <w:r w:rsidRPr="00EC41CC">
                        <w:rPr>
                          <w:rFonts w:ascii="Century Gothic" w:hAnsi="Century Gothic" w:cs="ScalaSansPro-Regular"/>
                          <w:color w:val="000000"/>
                          <w:sz w:val="18"/>
                          <w:szCs w:val="18"/>
                          <w:lang w:val="en-US"/>
                        </w:rPr>
                        <w:t xml:space="preserve">Email: </w:t>
                      </w:r>
                      <w:r w:rsidRPr="00EC41CC">
                        <w:rPr>
                          <w:rFonts w:ascii="Century Gothic" w:hAnsi="Century Gothic" w:cs="ScalaSansPro-Regular"/>
                          <w:color w:val="000000"/>
                          <w:sz w:val="18"/>
                          <w:szCs w:val="18"/>
                          <w:u w:val="single" w:color="E86D11"/>
                          <w:lang w:val="en-US"/>
                        </w:rPr>
                        <w:t>info@spring-nutrition.org</w:t>
                      </w:r>
                    </w:p>
                    <w:p w:rsidR="00F70401" w:rsidRPr="00EC41CC" w:rsidRDefault="00F70401" w:rsidP="008E38A3">
                      <w:pPr>
                        <w:widowControl w:val="0"/>
                        <w:suppressAutoHyphens/>
                        <w:spacing w:before="0" w:after="0" w:line="264" w:lineRule="auto"/>
                        <w:rPr>
                          <w:rFonts w:ascii="Century Gothic" w:hAnsi="Century Gothic"/>
                          <w:sz w:val="18"/>
                          <w:szCs w:val="18"/>
                        </w:rPr>
                      </w:pPr>
                      <w:r w:rsidRPr="00EC41CC">
                        <w:rPr>
                          <w:rFonts w:ascii="Century Gothic" w:hAnsi="Century Gothic" w:cs="ScalaSansPro-Regular"/>
                          <w:color w:val="000000"/>
                          <w:sz w:val="18"/>
                          <w:szCs w:val="18"/>
                          <w:lang w:val="en-US"/>
                        </w:rPr>
                        <w:t xml:space="preserve">Web: </w:t>
                      </w:r>
                      <w:r w:rsidRPr="00EC41CC">
                        <w:rPr>
                          <w:rFonts w:ascii="Century Gothic" w:hAnsi="Century Gothic" w:cs="ScalaSansPro-Regular"/>
                          <w:color w:val="000000"/>
                          <w:sz w:val="18"/>
                          <w:szCs w:val="18"/>
                          <w:u w:val="single" w:color="E86D11"/>
                          <w:lang w:val="en-US"/>
                        </w:rPr>
                        <w:t>www.spring-nutrition.org</w:t>
                      </w:r>
                    </w:p>
                  </w:txbxContent>
                </v:textbox>
                <w10:wrap type="square"/>
              </v:shape>
            </w:pict>
          </mc:Fallback>
        </mc:AlternateContent>
      </w:r>
      <w:r w:rsidR="0098134E">
        <w:rPr>
          <w:noProof/>
          <w:lang w:val="en-US"/>
        </w:rPr>
        <mc:AlternateContent>
          <mc:Choice Requires="wps">
            <w:drawing>
              <wp:anchor distT="0" distB="0" distL="114300" distR="114300" simplePos="0" relativeHeight="251656192" behindDoc="0" locked="0" layoutInCell="1" allowOverlap="1">
                <wp:simplePos x="0" y="0"/>
                <wp:positionH relativeFrom="column">
                  <wp:posOffset>-685800</wp:posOffset>
                </wp:positionH>
                <wp:positionV relativeFrom="paragraph">
                  <wp:posOffset>-685800</wp:posOffset>
                </wp:positionV>
                <wp:extent cx="7772400" cy="8067675"/>
                <wp:effectExtent l="0" t="0" r="0" b="9525"/>
                <wp:wrapThrough wrapText="bothSides">
                  <wp:wrapPolygon edited="0">
                    <wp:start x="0" y="0"/>
                    <wp:lineTo x="0" y="21574"/>
                    <wp:lineTo x="21547" y="21574"/>
                    <wp:lineTo x="21547" y="0"/>
                    <wp:lineTo x="0" y="0"/>
                  </wp:wrapPolygon>
                </wp:wrapThrough>
                <wp:docPr id="27"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8067675"/>
                        </a:xfrm>
                        <a:prstGeom prst="rect">
                          <a:avLst/>
                        </a:prstGeom>
                        <a:solidFill>
                          <a:srgbClr val="91993E"/>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 o:spid="_x0000_s1026" style="position:absolute;margin-left:-54pt;margin-top:-54pt;width:612pt;height:635.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" fillcolor="#91993e" stroked="f" strokeweight="2pt">
                <v:path arrowok="t"/>
                <w10:wrap type="through"/>
              </v:rect>
            </w:pict>
          </mc:Fallback>
        </mc:AlternateContent>
      </w:r>
      <w:r w:rsidR="00EF4411">
        <w:t xml:space="preserve">                                           </w:t>
      </w:r>
      <w:r w:rsidR="0098134E">
        <w:rPr>
          <w:noProof/>
          <w:lang w:val="en-US"/>
        </w:rPr>
        <w:drawing>
          <wp:inline distT="0" distB="0" distL="0" distR="0">
            <wp:extent cx="1454785" cy="572770"/>
            <wp:effectExtent l="0" t="0" r="0" b="0"/>
            <wp:docPr id="20" name="Picture 20" descr="spring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pring_logo"/>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54785" cy="572770"/>
                    </a:xfrm>
                    <a:prstGeom prst="rect">
                      <a:avLst/>
                    </a:prstGeom>
                    <a:noFill/>
                    <a:ln>
                      <a:noFill/>
                    </a:ln>
                  </pic:spPr>
                </pic:pic>
              </a:graphicData>
            </a:graphic>
          </wp:inline>
        </w:drawing>
      </w:r>
    </w:p>
    <w:sectPr w:rsidR="008E38A3" w:rsidSect="00CE0FC2">
      <w:footerReference w:type="even" r:id="rId50"/>
      <w:footerReference w:type="first" r:id="rId51"/>
      <w:pgSz w:w="12240" w:h="15840"/>
      <w:pgMar w:top="1080" w:right="1080" w:bottom="1080" w:left="1080" w:header="900" w:footer="617"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B6894" w:rsidRDefault="007B6894" w:rsidP="00582DB9">
      <w:r>
        <w:separator/>
      </w:r>
    </w:p>
  </w:endnote>
  <w:endnote w:type="continuationSeparator" w:id="0">
    <w:p w:rsidR="007B6894" w:rsidRDefault="007B6894" w:rsidP="00582D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Century Gothic">
    <w:panose1 w:val="020B0502020202020204"/>
    <w:charset w:val="00"/>
    <w:family w:val="swiss"/>
    <w:pitch w:val="variable"/>
    <w:sig w:usb0="00000287" w:usb1="00000000" w:usb2="00000000" w:usb3="00000000" w:csb0="0000009F" w:csb1="00000000"/>
  </w:font>
  <w:font w:name="Vrinda">
    <w:panose1 w:val="020B0502040204020203"/>
    <w:charset w:val="00"/>
    <w:family w:val="swiss"/>
    <w:pitch w:val="variable"/>
    <w:sig w:usb0="00010003" w:usb1="00000000" w:usb2="00000000" w:usb3="00000000" w:csb0="00000001" w:csb1="00000000"/>
  </w:font>
  <w:font w:name="MinionPro-Regular">
    <w:altName w:val="MS Gothic"/>
    <w:panose1 w:val="00000000000000000000"/>
    <w:charset w:val="80"/>
    <w:family w:val="roman"/>
    <w:notTrueType/>
    <w:pitch w:val="default"/>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ScalaSansPro-Regular">
    <w:altName w:val="Times New Roman"/>
    <w:panose1 w:val="00000000000000000000"/>
    <w:charset w:val="00"/>
    <w:family w:val="modern"/>
    <w:notTrueType/>
    <w:pitch w:val="variable"/>
    <w:sig w:usb0="00000001" w:usb1="4000E04A" w:usb2="000000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0401" w:rsidRPr="00F575B8" w:rsidRDefault="00C22F7E" w:rsidP="004D586D">
    <w:pPr>
      <w:pStyle w:val="Footer"/>
      <w:jc w:val="left"/>
      <w:rPr>
        <w:sz w:val="28"/>
        <w:szCs w:val="28"/>
        <w:lang w:val="en-US"/>
      </w:rPr>
    </w:pPr>
    <w:r>
      <w:rPr>
        <w:noProof/>
        <w:lang w:val="en-US"/>
      </w:rPr>
      <mc:AlternateContent>
        <mc:Choice Requires="wps">
          <w:drawing>
            <wp:anchor distT="0" distB="0" distL="114300" distR="114300" simplePos="0" relativeHeight="251658240" behindDoc="0" locked="0" layoutInCell="1" allowOverlap="1" wp14:anchorId="4C3D43AF" wp14:editId="655A726E">
              <wp:simplePos x="0" y="0"/>
              <wp:positionH relativeFrom="column">
                <wp:posOffset>194531</wp:posOffset>
              </wp:positionH>
              <wp:positionV relativeFrom="paragraph">
                <wp:posOffset>-720781</wp:posOffset>
              </wp:positionV>
              <wp:extent cx="4169410" cy="398145"/>
              <wp:effectExtent l="0" t="0" r="0" b="190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9410"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0401" w:rsidRPr="00F575B8" w:rsidRDefault="00F70401" w:rsidP="0091059E">
                          <w:pPr>
                            <w:pStyle w:val="Footer"/>
                            <w:jc w:val="left"/>
                            <w:rPr>
                              <w:sz w:val="28"/>
                              <w:szCs w:val="28"/>
                              <w:lang w:val="en-US"/>
                            </w:rPr>
                          </w:pPr>
                          <w:r>
                            <w:rPr>
                              <w:sz w:val="28"/>
                              <w:szCs w:val="28"/>
                              <w:lang w:val="en-US"/>
                            </w:rPr>
                            <w:t>February 2018</w:t>
                          </w:r>
                        </w:p>
                        <w:p w:rsidR="00F70401" w:rsidRDefault="00F7040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33" type="#_x0000_t202" style="position:absolute;margin-left:15.3pt;margin-top:-56.75pt;width:328.3pt;height:31.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1jmswIAALk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" filled="f" stroked="f">
              <v:textbox>
                <w:txbxContent>
                  <w:p w:rsidR="00F70401" w:rsidRPr="00F575B8" w:rsidRDefault="00F70401" w:rsidP="0091059E">
                    <w:pPr>
                      <w:pStyle w:val="Footer"/>
                      <w:jc w:val="left"/>
                      <w:rPr>
                        <w:sz w:val="28"/>
                        <w:szCs w:val="28"/>
                        <w:lang w:val="en-US"/>
                      </w:rPr>
                    </w:pPr>
                    <w:r>
                      <w:rPr>
                        <w:sz w:val="28"/>
                        <w:szCs w:val="28"/>
                        <w:lang w:val="en-US"/>
                      </w:rPr>
                      <w:t>February 2018</w:t>
                    </w:r>
                  </w:p>
                  <w:p w:rsidR="00F70401" w:rsidRDefault="00F70401"/>
                </w:txbxContent>
              </v:textbox>
            </v:shape>
          </w:pict>
        </mc:Fallback>
      </mc:AlternateContent>
    </w:r>
    <w:r w:rsidR="0098134E">
      <w:rPr>
        <w:noProof/>
        <w:lang w:val="en-US"/>
      </w:rPr>
      <mc:AlternateContent>
        <mc:Choice Requires="wpg">
          <w:drawing>
            <wp:anchor distT="0" distB="0" distL="114300" distR="114300" simplePos="0" relativeHeight="251656192" behindDoc="0" locked="0" layoutInCell="1" allowOverlap="1" wp14:anchorId="6FEE02D8" wp14:editId="18F00D5C">
              <wp:simplePos x="0" y="0"/>
              <wp:positionH relativeFrom="column">
                <wp:posOffset>-45720</wp:posOffset>
              </wp:positionH>
              <wp:positionV relativeFrom="paragraph">
                <wp:posOffset>-167640</wp:posOffset>
              </wp:positionV>
              <wp:extent cx="6155055" cy="1012825"/>
              <wp:effectExtent l="1905" t="0" r="0" b="2540"/>
              <wp:wrapNone/>
              <wp:docPr id="2"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5055" cy="1012825"/>
                        <a:chOff x="1008" y="14221"/>
                        <a:chExt cx="9693" cy="1595"/>
                      </a:xfrm>
                    </wpg:grpSpPr>
                    <pic:pic xmlns:pic="http://schemas.openxmlformats.org/drawingml/2006/picture">
                      <pic:nvPicPr>
                        <pic:cNvPr id="4" name="Picture 10" descr="SPRING_logo_English"/>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8300" y="14532"/>
                          <a:ext cx="2401" cy="9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 name="Picture 9" descr="USAID_logo_Horizontal_RGB_29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1008" y="14221"/>
                          <a:ext cx="4097" cy="159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1" o:spid="_x0000_s1026" style="position:absolute;margin-left:-3.6pt;margin-top:-13.2pt;width:484.65pt;height:79.75pt;z-index:251656192" coordorigin="1008,14221" coordsize="9693,15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alt="SPRING_logo_English" style="position:absolute;left:8300;top:14532;width:2401;height: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cilHDAAAA2gAAAA8AAABkcnMvZG93bnJldi54bWxEj0FrwkAUhO8F/8PyCr3VTaUtErORqi2V&#10;XiRRPD+zzyQ0+zZkNzH+e1co9DjMzDdMshxNIwbqXG1Zwcs0AkFcWF1zqeCw/3qeg3AeWWNjmRRc&#10;ycEynTwkGGt74YyG3JciQNjFqKDyvo2ldEVFBt3UtsTBO9vOoA+yK6Xu8BLgppGzKHqXBmsOCxW2&#10;tK6o+M17oyCjU/2zot5+f76desTZLt8cB6WeHsePBQhPo/8P/7W3WsEr3K+EGyDT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JyKUcMAAADaAAAADwAAAAAAAAAAAAAAAACf&#10;AgAAZHJzL2Rvd25yZXYueG1sUEsFBgAAAAAEAAQA9wAAAI8DAAAAAA==&#10;">
                <v:imagedata r:id="rId3" o:title="SPRING_logo_English"/>
              </v:shape>
              <v:shape id="Picture 9" o:spid="_x0000_s1028" type="#_x0000_t75" alt="USAID_logo_Horizontal_RGB_294" style="position:absolute;left:1008;top:14221;width:4097;height: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ZwaHAAAAA2gAAAA8AAABkcnMvZG93bnJldi54bWxEj81qwzAQhO+FvoPYQG+1HEOT1rVsSiCN&#10;r036AIu1/kmslZGU2H37qFDocZiZb5iiWswobuT8YFnBOklBEDdWD9wp+D7tn19B+ICscbRMCn7I&#10;Q1U+PhSYazvzF92OoRMRwj5HBX0IUy6lb3oy6BM7EUevtc5giNJ1UjucI9yMMkvTjTQ4cFzocaJd&#10;T83leDUKto0867eOM9d+1tsN7cwBZabU02r5eAcRaAn/4b92rRW8wO+VeANke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BnBocAAAADaAAAADwAAAAAAAAAAAAAAAACfAgAA&#10;ZHJzL2Rvd25yZXYueG1sUEsFBgAAAAAEAAQA9wAAAIwDAAAAAA==&#10;">
                <v:imagedata r:id="rId4" o:title="USAID_logo_Horizontal_RGB_294"/>
              </v:shape>
            </v:group>
          </w:pict>
        </mc:Fallback>
      </mc:AlternateContent>
    </w:r>
    <w:r w:rsidR="0098134E">
      <w:rPr>
        <w:rFonts w:ascii="Segoe UI" w:hAnsi="Segoe UI"/>
        <w:noProof/>
        <w:lang w:val="en-US"/>
      </w:rPr>
      <mc:AlternateContent>
        <mc:Choice Requires="wps">
          <w:drawing>
            <wp:anchor distT="0" distB="0" distL="114300" distR="114300" simplePos="0" relativeHeight="251659264" behindDoc="1" locked="0" layoutInCell="1" allowOverlap="1" wp14:anchorId="23315D2C" wp14:editId="37D029E4">
              <wp:simplePos x="0" y="0"/>
              <wp:positionH relativeFrom="column">
                <wp:posOffset>-711200</wp:posOffset>
              </wp:positionH>
              <wp:positionV relativeFrom="page">
                <wp:posOffset>8313420</wp:posOffset>
              </wp:positionV>
              <wp:extent cx="8164195" cy="657225"/>
              <wp:effectExtent l="57150" t="19050" r="84455" b="104775"/>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64195" cy="657225"/>
                      </a:xfrm>
                      <a:prstGeom prst="rect">
                        <a:avLst/>
                      </a:prstGeom>
                      <a:solidFill>
                        <a:srgbClr val="91993E"/>
                      </a:solidFill>
                      <a:ln w="9525" cap="flat" cmpd="sng" algn="ctr">
                        <a:solidFill>
                          <a:srgbClr val="91993E">
                            <a:shade val="95000"/>
                            <a:satMod val="105000"/>
                          </a:srgbClr>
                        </a:solidFill>
                        <a:prstDash val="solid"/>
                      </a:ln>
                      <a:effectLst>
                        <a:outerShdw blurRad="40000" dist="23000" dir="5400000" rotWithShape="0">
                          <a:srgbClr val="000000">
                            <a:alpha val="35000"/>
                          </a:srgbClr>
                        </a:outerShdw>
                      </a:effectLst>
                      <a:extLst>
                        <a:ext uri="{FAA26D3D-D897-4be2-8F04-BA451C77F1D7}"/>
                        <a:ext uri="{C572A759-6A51-4108-AA02-DFA0A04FC94B}"/>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56pt;margin-top:654.6pt;width:642.85pt;height:51.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" fillcolor="#91993e" strokecolor="#8f983a">
              <v:shadow on="t" color="black" opacity="22937f" origin=",.5" offset="0,.63889mm"/>
              <v:path arrowok="t"/>
              <w10:wrap anchory="page"/>
            </v:rect>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0401" w:rsidRPr="00CE0FC2" w:rsidRDefault="00F70401" w:rsidP="00CE0FC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0401" w:rsidRDefault="00F70401">
    <w:pPr>
      <w:pStyle w:val="Footer"/>
    </w:pPr>
  </w:p>
  <w:p w:rsidR="00F70401" w:rsidRDefault="00F70401" w:rsidP="004F4A3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0401" w:rsidRPr="004F4A30" w:rsidRDefault="00F70401" w:rsidP="004F4A30">
    <w:r w:rsidRPr="004F4A30">
      <w:t xml:space="preserve">The views expressed in this </w:t>
    </w:r>
    <w:r>
      <w:t xml:space="preserve">draft </w:t>
    </w:r>
    <w:r w:rsidRPr="004F4A30">
      <w:t>publication are the authors’ responsibility, and do not necessarily reflect the views of USAID or the U.S. Government.</w:t>
    </w:r>
    <w:r>
      <w:t xml:space="preserve"> This document is in draft form for review purposes only and should not be cited or circulated publically.</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0401" w:rsidRDefault="00F70401" w:rsidP="00582DB9">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0401" w:rsidRPr="006F27C2" w:rsidRDefault="00F70401" w:rsidP="000E1F07">
    <w:pPr>
      <w:pStyle w:val="Footer"/>
      <w:jc w:val="left"/>
    </w:pPr>
    <w:r w:rsidRPr="00D86796">
      <w:rPr>
        <w:color w:val="auto"/>
      </w:rPr>
      <w:fldChar w:fldCharType="begin"/>
    </w:r>
    <w:r w:rsidRPr="00D86796">
      <w:rPr>
        <w:color w:val="auto"/>
      </w:rPr>
      <w:instrText xml:space="preserve"> PAGE   \* MERGEFORMAT </w:instrText>
    </w:r>
    <w:r w:rsidRPr="00D86796">
      <w:rPr>
        <w:color w:val="auto"/>
      </w:rPr>
      <w:fldChar w:fldCharType="separate"/>
    </w:r>
    <w:r w:rsidR="00930AA1">
      <w:rPr>
        <w:noProof/>
        <w:color w:val="auto"/>
      </w:rPr>
      <w:t>22</w:t>
    </w:r>
    <w:r w:rsidRPr="00D86796">
      <w:rPr>
        <w:noProof/>
        <w:color w:val="auto"/>
      </w:rPr>
      <w:fldChar w:fldCharType="end"/>
    </w:r>
    <w:r>
      <w:rPr>
        <w:noProof/>
        <w:color w:val="auto"/>
      </w:rPr>
      <w:t xml:space="preserve"> | </w:t>
    </w:r>
    <w:r w:rsidR="007741CD" w:rsidRPr="007741CD">
      <w:rPr>
        <w:noProof/>
        <w:color w:val="auto"/>
      </w:rPr>
      <w:t>Nutrition-Sensitive Agriculture Training Resource Package</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0401" w:rsidRPr="00D86796" w:rsidRDefault="00743A2D" w:rsidP="000E1F07">
    <w:pPr>
      <w:pStyle w:val="Footer"/>
      <w:jc w:val="right"/>
      <w:rPr>
        <w:color w:val="auto"/>
      </w:rPr>
    </w:pPr>
    <w:r w:rsidRPr="00743A2D">
      <w:rPr>
        <w:color w:val="auto"/>
      </w:rPr>
      <w:t>Essential Nutrition Concepts for Nutrition-Sensitive Agriculture Activities</w:t>
    </w:r>
    <w:r>
      <w:rPr>
        <w:color w:val="auto"/>
      </w:rPr>
      <w:t>: Session Guide Two</w:t>
    </w:r>
    <w:r w:rsidR="00F70401">
      <w:rPr>
        <w:color w:val="auto"/>
      </w:rPr>
      <w:t xml:space="preserve"> | </w:t>
    </w:r>
    <w:r w:rsidR="00F70401" w:rsidRPr="000E1F07">
      <w:rPr>
        <w:color w:val="auto"/>
      </w:rPr>
      <w:fldChar w:fldCharType="begin"/>
    </w:r>
    <w:r w:rsidR="00F70401" w:rsidRPr="000E1F07">
      <w:rPr>
        <w:color w:val="auto"/>
      </w:rPr>
      <w:instrText xml:space="preserve"> PAGE   \* MERGEFORMAT </w:instrText>
    </w:r>
    <w:r w:rsidR="00F70401" w:rsidRPr="000E1F07">
      <w:rPr>
        <w:color w:val="auto"/>
      </w:rPr>
      <w:fldChar w:fldCharType="separate"/>
    </w:r>
    <w:r w:rsidR="00930AA1">
      <w:rPr>
        <w:noProof/>
        <w:color w:val="auto"/>
      </w:rPr>
      <w:t>21</w:t>
    </w:r>
    <w:r w:rsidR="00F70401" w:rsidRPr="000E1F07">
      <w:rPr>
        <w:noProof/>
        <w:color w:val="auto"/>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0401" w:rsidRPr="00835C08" w:rsidRDefault="00041CCC" w:rsidP="00835C08">
    <w:pPr>
      <w:pStyle w:val="Footer"/>
      <w:jc w:val="right"/>
      <w:rPr>
        <w:color w:val="auto"/>
      </w:rPr>
    </w:pPr>
    <w:r w:rsidRPr="00743A2D">
      <w:rPr>
        <w:color w:val="auto"/>
      </w:rPr>
      <w:t>Essential Nutrition Concepts for Nutrition-Sensitive Agriculture Activities</w:t>
    </w:r>
    <w:r>
      <w:rPr>
        <w:color w:val="auto"/>
      </w:rPr>
      <w:t>: Session Guide Two |</w:t>
    </w:r>
    <w:r w:rsidR="00F70401" w:rsidRPr="000E1F07">
      <w:rPr>
        <w:color w:val="auto"/>
      </w:rPr>
      <w:fldChar w:fldCharType="begin"/>
    </w:r>
    <w:r w:rsidR="00F70401" w:rsidRPr="000E1F07">
      <w:rPr>
        <w:color w:val="auto"/>
      </w:rPr>
      <w:instrText xml:space="preserve"> PAGE   \* MERGEFORMAT </w:instrText>
    </w:r>
    <w:r w:rsidR="00F70401" w:rsidRPr="000E1F07">
      <w:rPr>
        <w:color w:val="auto"/>
      </w:rPr>
      <w:fldChar w:fldCharType="separate"/>
    </w:r>
    <w:r w:rsidR="00930AA1">
      <w:rPr>
        <w:noProof/>
        <w:color w:val="auto"/>
      </w:rPr>
      <w:t>v</w:t>
    </w:r>
    <w:r w:rsidR="00F70401" w:rsidRPr="000E1F07">
      <w:rPr>
        <w:noProof/>
        <w:color w:val="auto"/>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0401" w:rsidRPr="005D0942" w:rsidRDefault="00743A2D" w:rsidP="005D0942">
    <w:pPr>
      <w:pStyle w:val="Footer"/>
      <w:jc w:val="right"/>
    </w:pPr>
    <w:r w:rsidRPr="00743A2D">
      <w:rPr>
        <w:color w:val="auto"/>
      </w:rPr>
      <w:t>Essential Nutrition Concepts for Nutrition-Sensitive Agriculture Activities</w:t>
    </w:r>
    <w:r>
      <w:rPr>
        <w:color w:val="auto"/>
      </w:rPr>
      <w:t>: Session Guide Two</w:t>
    </w:r>
    <w:r w:rsidR="005D0942">
      <w:rPr>
        <w:color w:val="auto"/>
      </w:rPr>
      <w:t xml:space="preserve"> | </w:t>
    </w:r>
    <w:r w:rsidR="005D0942" w:rsidRPr="000E1F07">
      <w:rPr>
        <w:color w:val="auto"/>
      </w:rPr>
      <w:fldChar w:fldCharType="begin"/>
    </w:r>
    <w:r w:rsidR="005D0942" w:rsidRPr="000E1F07">
      <w:rPr>
        <w:color w:val="auto"/>
      </w:rPr>
      <w:instrText xml:space="preserve"> PAGE   \* MERGEFORMAT </w:instrText>
    </w:r>
    <w:r w:rsidR="005D0942" w:rsidRPr="000E1F07">
      <w:rPr>
        <w:color w:val="auto"/>
      </w:rPr>
      <w:fldChar w:fldCharType="separate"/>
    </w:r>
    <w:r w:rsidR="00930AA1">
      <w:rPr>
        <w:noProof/>
        <w:color w:val="auto"/>
      </w:rPr>
      <w:t>1</w:t>
    </w:r>
    <w:r w:rsidR="005D0942" w:rsidRPr="000E1F07">
      <w:rPr>
        <w:noProof/>
        <w:color w:val="auto"/>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0D5F" w:rsidRPr="006F27C2" w:rsidRDefault="00850D5F" w:rsidP="000E1F07">
    <w:pPr>
      <w:pStyle w:val="Footer"/>
      <w:jc w:val="lef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B6894" w:rsidRDefault="007B6894" w:rsidP="00582DB9">
      <w:r>
        <w:separator/>
      </w:r>
    </w:p>
  </w:footnote>
  <w:footnote w:type="continuationSeparator" w:id="0">
    <w:p w:rsidR="007B6894" w:rsidRDefault="007B6894" w:rsidP="00582DB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0401" w:rsidRPr="00B30B84" w:rsidRDefault="0098134E" w:rsidP="00EC41CC">
    <w:pPr>
      <w:pStyle w:val="Header"/>
      <w:tabs>
        <w:tab w:val="left" w:pos="2989"/>
      </w:tabs>
      <w:rPr>
        <w:rFonts w:ascii="Century Gothic" w:hAnsi="Century Gothic"/>
        <w:b/>
      </w:rPr>
    </w:pPr>
    <w:r>
      <w:rPr>
        <w:noProof/>
        <w:lang w:val="en-US"/>
      </w:rPr>
      <w:drawing>
        <wp:anchor distT="0" distB="0" distL="114300" distR="114300" simplePos="0" relativeHeight="251657216" behindDoc="0" locked="0" layoutInCell="1" allowOverlap="1" wp14:anchorId="3B91BD22" wp14:editId="6111A2AF">
          <wp:simplePos x="0" y="0"/>
          <wp:positionH relativeFrom="margin">
            <wp:posOffset>-45720</wp:posOffset>
          </wp:positionH>
          <wp:positionV relativeFrom="paragraph">
            <wp:posOffset>-47625</wp:posOffset>
          </wp:positionV>
          <wp:extent cx="3028950" cy="561975"/>
          <wp:effectExtent l="0" t="0" r="0" b="9525"/>
          <wp:wrapSquare wrapText="bothSides"/>
          <wp:docPr id="6" name="Picture 5" descr="horizontal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rizontal green"/>
                  <pic:cNvPicPr>
                    <a:picLocks noChangeAspect="1" noChangeArrowheads="1"/>
                  </pic:cNvPicPr>
                </pic:nvPicPr>
                <pic:blipFill>
                  <a:blip r:embed="rId1">
                    <a:extLst>
                      <a:ext uri="{28A0092B-C50C-407E-A947-70E740481C1C}">
                        <a14:useLocalDpi xmlns:a14="http://schemas.microsoft.com/office/drawing/2010/main" val="0"/>
                      </a:ext>
                    </a:extLst>
                  </a:blip>
                  <a:srcRect l="6250" t="17392" r="6410" b="19800"/>
                  <a:stretch>
                    <a:fillRect/>
                  </a:stretch>
                </pic:blipFill>
                <pic:spPr bwMode="auto">
                  <a:xfrm>
                    <a:off x="0" y="0"/>
                    <a:ext cx="3028950" cy="561975"/>
                  </a:xfrm>
                  <a:prstGeom prst="rect">
                    <a:avLst/>
                  </a:prstGeom>
                  <a:noFill/>
                </pic:spPr>
              </pic:pic>
            </a:graphicData>
          </a:graphic>
          <wp14:sizeRelH relativeFrom="page">
            <wp14:pctWidth>0</wp14:pctWidth>
          </wp14:sizeRelH>
          <wp14:sizeRelV relativeFrom="page">
            <wp14:pctHeight>0</wp14:pctHeight>
          </wp14:sizeRelV>
        </wp:anchor>
      </w:drawing>
    </w:r>
    <w:r w:rsidR="00F70401">
      <w:rPr>
        <w:rFonts w:ascii="Century Gothic" w:hAnsi="Century Gothic"/>
        <w:b/>
      </w:rPr>
      <w:tab/>
    </w:r>
    <w:r w:rsidR="00F70401">
      <w:rPr>
        <w:rFonts w:ascii="Century Gothic" w:hAnsi="Century Gothic"/>
        <w:b/>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0401" w:rsidRPr="00B30B84" w:rsidRDefault="00F70401" w:rsidP="0017331C">
    <w:pPr>
      <w:pStyle w:val="Header"/>
      <w:jc w:val="center"/>
      <w:rPr>
        <w:rFonts w:ascii="Century Gothic" w:hAnsi="Century Gothic"/>
        <w:b/>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0401" w:rsidRPr="000C32B7" w:rsidRDefault="00F70401" w:rsidP="000C32B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D61C7C1E"/>
    <w:lvl w:ilvl="0">
      <w:start w:val="1"/>
      <w:numFmt w:val="bullet"/>
      <w:pStyle w:val="ListBullet3"/>
      <w:lvlText w:val=""/>
      <w:lvlJc w:val="left"/>
      <w:pPr>
        <w:tabs>
          <w:tab w:val="num" w:pos="1080"/>
        </w:tabs>
        <w:ind w:left="1080" w:hanging="360"/>
      </w:pPr>
      <w:rPr>
        <w:rFonts w:ascii="Symbol" w:hAnsi="Symbol" w:hint="default"/>
      </w:rPr>
    </w:lvl>
  </w:abstractNum>
  <w:abstractNum w:abstractNumId="1">
    <w:nsid w:val="FFFFFF83"/>
    <w:multiLevelType w:val="singleLevel"/>
    <w:tmpl w:val="99C498B4"/>
    <w:lvl w:ilvl="0">
      <w:start w:val="1"/>
      <w:numFmt w:val="bullet"/>
      <w:pStyle w:val="ListBullet2"/>
      <w:lvlText w:val=""/>
      <w:lvlJc w:val="left"/>
      <w:pPr>
        <w:tabs>
          <w:tab w:val="num" w:pos="720"/>
        </w:tabs>
        <w:ind w:left="720" w:hanging="360"/>
      </w:pPr>
      <w:rPr>
        <w:rFonts w:ascii="Symbol" w:hAnsi="Symbol" w:hint="default"/>
      </w:rPr>
    </w:lvl>
  </w:abstractNum>
  <w:abstractNum w:abstractNumId="2">
    <w:nsid w:val="FFFFFF89"/>
    <w:multiLevelType w:val="singleLevel"/>
    <w:tmpl w:val="088E784E"/>
    <w:lvl w:ilvl="0">
      <w:start w:val="1"/>
      <w:numFmt w:val="bullet"/>
      <w:pStyle w:val="ListBullet"/>
      <w:lvlText w:val=""/>
      <w:lvlJc w:val="left"/>
      <w:pPr>
        <w:tabs>
          <w:tab w:val="num" w:pos="360"/>
        </w:tabs>
        <w:ind w:left="360" w:hanging="360"/>
      </w:pPr>
      <w:rPr>
        <w:rFonts w:ascii="Symbol" w:hAnsi="Symbol" w:hint="default"/>
      </w:rPr>
    </w:lvl>
  </w:abstractNum>
  <w:abstractNum w:abstractNumId="3">
    <w:nsid w:val="00CE1468"/>
    <w:multiLevelType w:val="hybridMultilevel"/>
    <w:tmpl w:val="2ADA42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19B578A"/>
    <w:multiLevelType w:val="hybridMultilevel"/>
    <w:tmpl w:val="27C62F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9CA4378"/>
    <w:multiLevelType w:val="hybridMultilevel"/>
    <w:tmpl w:val="BFC0C5D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C985627"/>
    <w:multiLevelType w:val="hybridMultilevel"/>
    <w:tmpl w:val="AE50CC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0D407318"/>
    <w:multiLevelType w:val="hybridMultilevel"/>
    <w:tmpl w:val="641C008A"/>
    <w:lvl w:ilvl="0" w:tplc="8F5E8C7C">
      <w:start w:val="1"/>
      <w:numFmt w:val="bullet"/>
      <w:pStyle w:val="SP-3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01236C1"/>
    <w:multiLevelType w:val="hybridMultilevel"/>
    <w:tmpl w:val="6354004E"/>
    <w:lvl w:ilvl="0" w:tplc="296C9CC0">
      <w:start w:val="1"/>
      <w:numFmt w:val="bullet"/>
      <w:pStyle w:val="SP-1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32B04B1"/>
    <w:multiLevelType w:val="hybridMultilevel"/>
    <w:tmpl w:val="BA1C71FC"/>
    <w:lvl w:ilvl="0" w:tplc="84F2B31E">
      <w:start w:val="1"/>
      <w:numFmt w:val="decimal"/>
      <w:pStyle w:val="DP-NumberList"/>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0">
    <w:nsid w:val="19731549"/>
    <w:multiLevelType w:val="hybridMultilevel"/>
    <w:tmpl w:val="7B6EA282"/>
    <w:lvl w:ilvl="0" w:tplc="49047570">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CF10738"/>
    <w:multiLevelType w:val="hybridMultilevel"/>
    <w:tmpl w:val="B0ECFC12"/>
    <w:lvl w:ilvl="0" w:tplc="E94218F4">
      <w:start w:val="1"/>
      <w:numFmt w:val="bullet"/>
      <w:pStyle w:val="SP-TableBulletnew"/>
      <w:lvlText w:val=""/>
      <w:lvlJc w:val="left"/>
      <w:pPr>
        <w:tabs>
          <w:tab w:val="num" w:pos="720"/>
        </w:tabs>
        <w:ind w:left="720" w:hanging="360"/>
      </w:pPr>
      <w:rPr>
        <w:rFonts w:ascii="Symbol" w:hAnsi="Symbol" w:hint="default"/>
        <w:color w:val="auto"/>
        <w:sz w:val="24"/>
        <w:szCs w:val="24"/>
      </w:rPr>
    </w:lvl>
    <w:lvl w:ilvl="1" w:tplc="04090003">
      <w:start w:val="1"/>
      <w:numFmt w:val="bullet"/>
      <w:lvlText w:val="o"/>
      <w:lvlJc w:val="left"/>
      <w:pPr>
        <w:ind w:left="1440" w:hanging="360"/>
      </w:pPr>
      <w:rPr>
        <w:rFonts w:ascii="Courier New" w:hAnsi="Courier New" w:cs="Courier New" w:hint="default"/>
      </w:rPr>
    </w:lvl>
    <w:lvl w:ilvl="2" w:tplc="04090019">
      <w:start w:val="1"/>
      <w:numFmt w:val="lowerLetter"/>
      <w:lvlText w:val="%3."/>
      <w:lvlJc w:val="left"/>
      <w:pPr>
        <w:ind w:left="2520" w:hanging="180"/>
      </w:pPr>
    </w:lvl>
    <w:lvl w:ilvl="3" w:tplc="0409001B">
      <w:start w:val="1"/>
      <w:numFmt w:val="lowerRoman"/>
      <w:lvlText w:val="%4."/>
      <w:lvlJc w:val="righ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20A923B5"/>
    <w:multiLevelType w:val="hybridMultilevel"/>
    <w:tmpl w:val="25268DFA"/>
    <w:lvl w:ilvl="0" w:tplc="49D61DB4">
      <w:start w:val="1"/>
      <w:numFmt w:val="decimal"/>
      <w:pStyle w:val="SP-NumberListIndentAM"/>
      <w:lvlText w:val="%1."/>
      <w:lvlJc w:val="left"/>
      <w:pPr>
        <w:ind w:left="900" w:hanging="360"/>
      </w:pPr>
      <w:rPr>
        <w:lang w:val="en"/>
      </w:rPr>
    </w:lvl>
    <w:lvl w:ilvl="1" w:tplc="B6186A92">
      <w:start w:val="1"/>
      <w:numFmt w:val="decimal"/>
      <w:pStyle w:val="SP-NumberListIndentAM"/>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3">
    <w:nsid w:val="2E094C91"/>
    <w:multiLevelType w:val="hybridMultilevel"/>
    <w:tmpl w:val="5C909D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F54734F"/>
    <w:multiLevelType w:val="hybridMultilevel"/>
    <w:tmpl w:val="BFC0C5D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FB4378B"/>
    <w:multiLevelType w:val="hybridMultilevel"/>
    <w:tmpl w:val="2E28022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B8A405A"/>
    <w:multiLevelType w:val="hybridMultilevel"/>
    <w:tmpl w:val="03C0566A"/>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7">
    <w:nsid w:val="4E8F14F1"/>
    <w:multiLevelType w:val="hybridMultilevel"/>
    <w:tmpl w:val="1EE48022"/>
    <w:lvl w:ilvl="0" w:tplc="3A5C4FCC">
      <w:start w:val="1"/>
      <w:numFmt w:val="lowerLetter"/>
      <w:pStyle w:val="SP-NumberListLetters"/>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F966E99"/>
    <w:multiLevelType w:val="hybridMultilevel"/>
    <w:tmpl w:val="664CF5D4"/>
    <w:lvl w:ilvl="0" w:tplc="8A8A301C">
      <w:start w:val="1"/>
      <w:numFmt w:val="bullet"/>
      <w:pStyle w:val="SP-4BulletAM"/>
      <w:lvlText w:val=""/>
      <w:lvlJc w:val="left"/>
      <w:pPr>
        <w:ind w:left="1080" w:hanging="360"/>
      </w:pPr>
      <w:rPr>
        <w:rFonts w:ascii="Symbol" w:hAnsi="Symbol" w:hint="default"/>
      </w:rPr>
    </w:lvl>
    <w:lvl w:ilvl="1" w:tplc="B7305DB8">
      <w:start w:val="1"/>
      <w:numFmt w:val="bullet"/>
      <w:pStyle w:val="SP-SLIDEBullet2AM"/>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51E33250"/>
    <w:multiLevelType w:val="hybridMultilevel"/>
    <w:tmpl w:val="3EACC35E"/>
    <w:lvl w:ilvl="0" w:tplc="D7243FBA">
      <w:start w:val="1"/>
      <w:numFmt w:val="bullet"/>
      <w:pStyle w:val="bulletedlist1"/>
      <w:lvlText w:val=""/>
      <w:lvlJc w:val="left"/>
      <w:pPr>
        <w:ind w:left="1368" w:hanging="360"/>
      </w:pPr>
      <w:rPr>
        <w:rFonts w:ascii="Symbol" w:hAnsi="Symbol" w:hint="default"/>
      </w:rPr>
    </w:lvl>
    <w:lvl w:ilvl="1" w:tplc="608063CE">
      <w:start w:val="1"/>
      <w:numFmt w:val="bullet"/>
      <w:pStyle w:val="bulletedlist2"/>
      <w:lvlText w:val="o"/>
      <w:lvlJc w:val="left"/>
      <w:pPr>
        <w:ind w:left="1368" w:hanging="360"/>
      </w:pPr>
      <w:rPr>
        <w:rFonts w:ascii="Courier New" w:hAnsi="Courier New" w:cs="Courier New" w:hint="default"/>
      </w:rPr>
    </w:lvl>
    <w:lvl w:ilvl="2" w:tplc="04090005" w:tentative="1">
      <w:start w:val="1"/>
      <w:numFmt w:val="bullet"/>
      <w:lvlText w:val=""/>
      <w:lvlJc w:val="left"/>
      <w:pPr>
        <w:ind w:left="2088" w:hanging="360"/>
      </w:pPr>
      <w:rPr>
        <w:rFonts w:ascii="Wingdings" w:hAnsi="Wingdings" w:hint="default"/>
      </w:rPr>
    </w:lvl>
    <w:lvl w:ilvl="3" w:tplc="04090001" w:tentative="1">
      <w:start w:val="1"/>
      <w:numFmt w:val="bullet"/>
      <w:lvlText w:val=""/>
      <w:lvlJc w:val="left"/>
      <w:pPr>
        <w:ind w:left="2808" w:hanging="360"/>
      </w:pPr>
      <w:rPr>
        <w:rFonts w:ascii="Symbol" w:hAnsi="Symbol" w:hint="default"/>
      </w:rPr>
    </w:lvl>
    <w:lvl w:ilvl="4" w:tplc="04090003" w:tentative="1">
      <w:start w:val="1"/>
      <w:numFmt w:val="bullet"/>
      <w:lvlText w:val="o"/>
      <w:lvlJc w:val="left"/>
      <w:pPr>
        <w:ind w:left="3528" w:hanging="360"/>
      </w:pPr>
      <w:rPr>
        <w:rFonts w:ascii="Courier New" w:hAnsi="Courier New" w:cs="Courier New" w:hint="default"/>
      </w:rPr>
    </w:lvl>
    <w:lvl w:ilvl="5" w:tplc="04090005" w:tentative="1">
      <w:start w:val="1"/>
      <w:numFmt w:val="bullet"/>
      <w:lvlText w:val=""/>
      <w:lvlJc w:val="left"/>
      <w:pPr>
        <w:ind w:left="4248" w:hanging="360"/>
      </w:pPr>
      <w:rPr>
        <w:rFonts w:ascii="Wingdings" w:hAnsi="Wingdings" w:hint="default"/>
      </w:rPr>
    </w:lvl>
    <w:lvl w:ilvl="6" w:tplc="04090001" w:tentative="1">
      <w:start w:val="1"/>
      <w:numFmt w:val="bullet"/>
      <w:lvlText w:val=""/>
      <w:lvlJc w:val="left"/>
      <w:pPr>
        <w:ind w:left="4968" w:hanging="360"/>
      </w:pPr>
      <w:rPr>
        <w:rFonts w:ascii="Symbol" w:hAnsi="Symbol" w:hint="default"/>
      </w:rPr>
    </w:lvl>
    <w:lvl w:ilvl="7" w:tplc="04090003" w:tentative="1">
      <w:start w:val="1"/>
      <w:numFmt w:val="bullet"/>
      <w:lvlText w:val="o"/>
      <w:lvlJc w:val="left"/>
      <w:pPr>
        <w:ind w:left="5688" w:hanging="360"/>
      </w:pPr>
      <w:rPr>
        <w:rFonts w:ascii="Courier New" w:hAnsi="Courier New" w:cs="Courier New" w:hint="default"/>
      </w:rPr>
    </w:lvl>
    <w:lvl w:ilvl="8" w:tplc="04090005" w:tentative="1">
      <w:start w:val="1"/>
      <w:numFmt w:val="bullet"/>
      <w:lvlText w:val=""/>
      <w:lvlJc w:val="left"/>
      <w:pPr>
        <w:ind w:left="6408" w:hanging="360"/>
      </w:pPr>
      <w:rPr>
        <w:rFonts w:ascii="Wingdings" w:hAnsi="Wingdings" w:hint="default"/>
      </w:rPr>
    </w:lvl>
  </w:abstractNum>
  <w:abstractNum w:abstractNumId="20">
    <w:nsid w:val="57977796"/>
    <w:multiLevelType w:val="hybridMultilevel"/>
    <w:tmpl w:val="AB380724"/>
    <w:lvl w:ilvl="0" w:tplc="52AAC3C8">
      <w:start w:val="1"/>
      <w:numFmt w:val="bullet"/>
      <w:pStyle w:val="SP-SLIDEBullet1AM"/>
      <w:lvlText w:val=""/>
      <w:lvlJc w:val="left"/>
      <w:pPr>
        <w:ind w:left="3150" w:hanging="360"/>
      </w:pPr>
      <w:rPr>
        <w:rFonts w:ascii="Symbol" w:hAnsi="Symbol" w:hint="default"/>
      </w:rPr>
    </w:lvl>
    <w:lvl w:ilvl="1" w:tplc="04090003">
      <w:start w:val="1"/>
      <w:numFmt w:val="bullet"/>
      <w:lvlText w:val="o"/>
      <w:lvlJc w:val="left"/>
      <w:pPr>
        <w:ind w:left="2430" w:hanging="360"/>
      </w:pPr>
      <w:rPr>
        <w:rFonts w:ascii="Courier New" w:hAnsi="Courier New" w:cs="Courier New" w:hint="default"/>
      </w:rPr>
    </w:lvl>
    <w:lvl w:ilvl="2" w:tplc="04090005">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21">
    <w:nsid w:val="5C277DC9"/>
    <w:multiLevelType w:val="hybridMultilevel"/>
    <w:tmpl w:val="F28EC4CC"/>
    <w:lvl w:ilvl="0" w:tplc="0DF6E216">
      <w:start w:val="1"/>
      <w:numFmt w:val="decimal"/>
      <w:pStyle w:val="SP-NumberList"/>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E117AE7"/>
    <w:multiLevelType w:val="hybridMultilevel"/>
    <w:tmpl w:val="8982E58A"/>
    <w:lvl w:ilvl="0" w:tplc="04090003">
      <w:start w:val="1"/>
      <w:numFmt w:val="bullet"/>
      <w:lvlText w:val="o"/>
      <w:lvlJc w:val="left"/>
      <w:pPr>
        <w:ind w:left="3150" w:hanging="360"/>
      </w:pPr>
      <w:rPr>
        <w:rFonts w:ascii="Courier New" w:hAnsi="Courier New" w:cs="Courier New" w:hint="default"/>
      </w:rPr>
    </w:lvl>
    <w:lvl w:ilvl="1" w:tplc="04090003">
      <w:start w:val="1"/>
      <w:numFmt w:val="bullet"/>
      <w:lvlText w:val="o"/>
      <w:lvlJc w:val="left"/>
      <w:pPr>
        <w:ind w:left="2430" w:hanging="360"/>
      </w:pPr>
      <w:rPr>
        <w:rFonts w:ascii="Courier New" w:hAnsi="Courier New" w:cs="Courier New" w:hint="default"/>
      </w:rPr>
    </w:lvl>
    <w:lvl w:ilvl="2" w:tplc="04090005">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23">
    <w:nsid w:val="65066F72"/>
    <w:multiLevelType w:val="hybridMultilevel"/>
    <w:tmpl w:val="6B5E53F8"/>
    <w:lvl w:ilvl="0" w:tplc="04090003">
      <w:start w:val="1"/>
      <w:numFmt w:val="bullet"/>
      <w:lvlText w:val="o"/>
      <w:lvlJc w:val="left"/>
      <w:pPr>
        <w:ind w:left="1080" w:hanging="360"/>
      </w:pPr>
      <w:rPr>
        <w:rFonts w:ascii="Courier New" w:hAnsi="Courier New" w:cs="Courier New" w:hint="default"/>
      </w:rPr>
    </w:lvl>
    <w:lvl w:ilvl="1" w:tplc="B7305DB8">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665E5F07"/>
    <w:multiLevelType w:val="hybridMultilevel"/>
    <w:tmpl w:val="9E64DFDE"/>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5">
    <w:nsid w:val="670B596B"/>
    <w:multiLevelType w:val="hybridMultilevel"/>
    <w:tmpl w:val="DF043A20"/>
    <w:lvl w:ilvl="0" w:tplc="A7027A14">
      <w:start w:val="1"/>
      <w:numFmt w:val="bullet"/>
      <w:pStyle w:val="Tabletext-bulletedAM"/>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96066B0"/>
    <w:multiLevelType w:val="hybridMultilevel"/>
    <w:tmpl w:val="609A6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A9070CA"/>
    <w:multiLevelType w:val="hybridMultilevel"/>
    <w:tmpl w:val="6A62990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1690D60"/>
    <w:multiLevelType w:val="hybridMultilevel"/>
    <w:tmpl w:val="84D6812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5050AA8"/>
    <w:multiLevelType w:val="hybridMultilevel"/>
    <w:tmpl w:val="DE0AA154"/>
    <w:lvl w:ilvl="0" w:tplc="84428154">
      <w:start w:val="1"/>
      <w:numFmt w:val="bullet"/>
      <w:pStyle w:val="SP-2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8"/>
  </w:num>
  <w:num w:numId="5">
    <w:abstractNumId w:val="7"/>
  </w:num>
  <w:num w:numId="6">
    <w:abstractNumId w:val="21"/>
  </w:num>
  <w:num w:numId="7">
    <w:abstractNumId w:val="17"/>
  </w:num>
  <w:num w:numId="8">
    <w:abstractNumId w:val="9"/>
  </w:num>
  <w:num w:numId="9">
    <w:abstractNumId w:val="29"/>
  </w:num>
  <w:num w:numId="10">
    <w:abstractNumId w:val="18"/>
  </w:num>
  <w:num w:numId="11">
    <w:abstractNumId w:val="20"/>
  </w:num>
  <w:num w:numId="12">
    <w:abstractNumId w:val="25"/>
  </w:num>
  <w:num w:numId="13">
    <w:abstractNumId w:val="12"/>
  </w:num>
  <w:num w:numId="14">
    <w:abstractNumId w:val="12"/>
    <w:lvlOverride w:ilvl="0">
      <w:startOverride w:val="1"/>
    </w:lvlOverride>
  </w:num>
  <w:num w:numId="15">
    <w:abstractNumId w:val="19"/>
  </w:num>
  <w:num w:numId="16">
    <w:abstractNumId w:val="13"/>
  </w:num>
  <w:num w:numId="17">
    <w:abstractNumId w:val="14"/>
  </w:num>
  <w:num w:numId="18">
    <w:abstractNumId w:val="5"/>
  </w:num>
  <w:num w:numId="19">
    <w:abstractNumId w:val="28"/>
  </w:num>
  <w:num w:numId="20">
    <w:abstractNumId w:val="3"/>
  </w:num>
  <w:num w:numId="21">
    <w:abstractNumId w:val="26"/>
  </w:num>
  <w:num w:numId="22">
    <w:abstractNumId w:val="24"/>
  </w:num>
  <w:num w:numId="23">
    <w:abstractNumId w:val="15"/>
  </w:num>
  <w:num w:numId="24">
    <w:abstractNumId w:val="11"/>
  </w:num>
  <w:num w:numId="25">
    <w:abstractNumId w:val="16"/>
  </w:num>
  <w:num w:numId="26">
    <w:abstractNumId w:val="4"/>
  </w:num>
  <w:num w:numId="27">
    <w:abstractNumId w:val="27"/>
  </w:num>
  <w:num w:numId="28">
    <w:abstractNumId w:val="10"/>
  </w:num>
  <w:num w:numId="29">
    <w:abstractNumId w:val="6"/>
  </w:num>
  <w:num w:numId="30">
    <w:abstractNumId w:val="23"/>
  </w:num>
  <w:num w:numId="31">
    <w:abstractNumId w:val="2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0"/>
  <w:activeWritingStyle w:appName="MSWord" w:lang="fr-FR" w:vendorID="64" w:dllVersion="131078" w:nlCheck="1" w:checkStyle="1"/>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2049">
      <o:colormru v:ext="edit" colors="#91993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6F0B"/>
    <w:rsid w:val="0002087B"/>
    <w:rsid w:val="0002431F"/>
    <w:rsid w:val="0003117A"/>
    <w:rsid w:val="00041CCC"/>
    <w:rsid w:val="0005503A"/>
    <w:rsid w:val="0006329D"/>
    <w:rsid w:val="000744C6"/>
    <w:rsid w:val="00074EB3"/>
    <w:rsid w:val="000850C6"/>
    <w:rsid w:val="00091281"/>
    <w:rsid w:val="000A2839"/>
    <w:rsid w:val="000C32B7"/>
    <w:rsid w:val="000C6BA5"/>
    <w:rsid w:val="000E1F07"/>
    <w:rsid w:val="000E24AE"/>
    <w:rsid w:val="000E2EA4"/>
    <w:rsid w:val="000F161D"/>
    <w:rsid w:val="000F4620"/>
    <w:rsid w:val="00107E27"/>
    <w:rsid w:val="00116C27"/>
    <w:rsid w:val="00121AD9"/>
    <w:rsid w:val="00140EBF"/>
    <w:rsid w:val="00143180"/>
    <w:rsid w:val="0016438E"/>
    <w:rsid w:val="00165F80"/>
    <w:rsid w:val="0017331C"/>
    <w:rsid w:val="0018533B"/>
    <w:rsid w:val="00185C8B"/>
    <w:rsid w:val="001931E0"/>
    <w:rsid w:val="001943D7"/>
    <w:rsid w:val="001A53C4"/>
    <w:rsid w:val="001A6CAB"/>
    <w:rsid w:val="001C2637"/>
    <w:rsid w:val="001D38B3"/>
    <w:rsid w:val="001E0476"/>
    <w:rsid w:val="001F6751"/>
    <w:rsid w:val="00210435"/>
    <w:rsid w:val="00232916"/>
    <w:rsid w:val="002379A4"/>
    <w:rsid w:val="00270BEA"/>
    <w:rsid w:val="00276F0B"/>
    <w:rsid w:val="002859BC"/>
    <w:rsid w:val="00292D07"/>
    <w:rsid w:val="00293123"/>
    <w:rsid w:val="002A3A27"/>
    <w:rsid w:val="002D3E7A"/>
    <w:rsid w:val="002E2AC5"/>
    <w:rsid w:val="002F02D6"/>
    <w:rsid w:val="002F2108"/>
    <w:rsid w:val="00315CD3"/>
    <w:rsid w:val="0033033C"/>
    <w:rsid w:val="00344EBA"/>
    <w:rsid w:val="00351996"/>
    <w:rsid w:val="00353FEB"/>
    <w:rsid w:val="003551B8"/>
    <w:rsid w:val="00364850"/>
    <w:rsid w:val="003654CA"/>
    <w:rsid w:val="0037080B"/>
    <w:rsid w:val="00374E86"/>
    <w:rsid w:val="00377905"/>
    <w:rsid w:val="00395671"/>
    <w:rsid w:val="00397101"/>
    <w:rsid w:val="003B54A0"/>
    <w:rsid w:val="003B5C8D"/>
    <w:rsid w:val="003C3C28"/>
    <w:rsid w:val="003D31FB"/>
    <w:rsid w:val="003D66F7"/>
    <w:rsid w:val="003E7C58"/>
    <w:rsid w:val="003F0EAC"/>
    <w:rsid w:val="003F3FE0"/>
    <w:rsid w:val="00401DB0"/>
    <w:rsid w:val="004022BD"/>
    <w:rsid w:val="004176D8"/>
    <w:rsid w:val="00421760"/>
    <w:rsid w:val="0043037B"/>
    <w:rsid w:val="00452324"/>
    <w:rsid w:val="00453496"/>
    <w:rsid w:val="00455EAE"/>
    <w:rsid w:val="00456B64"/>
    <w:rsid w:val="00482C95"/>
    <w:rsid w:val="00486C3C"/>
    <w:rsid w:val="004A1706"/>
    <w:rsid w:val="004A3F31"/>
    <w:rsid w:val="004B0DDD"/>
    <w:rsid w:val="004C062E"/>
    <w:rsid w:val="004C7C57"/>
    <w:rsid w:val="004D140C"/>
    <w:rsid w:val="004D586D"/>
    <w:rsid w:val="004E08EE"/>
    <w:rsid w:val="004F4A30"/>
    <w:rsid w:val="00507D3B"/>
    <w:rsid w:val="005147F8"/>
    <w:rsid w:val="005241C6"/>
    <w:rsid w:val="00531C12"/>
    <w:rsid w:val="005336B0"/>
    <w:rsid w:val="00536143"/>
    <w:rsid w:val="00542539"/>
    <w:rsid w:val="00552FA9"/>
    <w:rsid w:val="00556408"/>
    <w:rsid w:val="00563ED3"/>
    <w:rsid w:val="00575234"/>
    <w:rsid w:val="005769AB"/>
    <w:rsid w:val="0058074F"/>
    <w:rsid w:val="00581AE9"/>
    <w:rsid w:val="00582DB9"/>
    <w:rsid w:val="00584A7D"/>
    <w:rsid w:val="005903E1"/>
    <w:rsid w:val="00597BD5"/>
    <w:rsid w:val="005A5827"/>
    <w:rsid w:val="005A6BE6"/>
    <w:rsid w:val="005B24D5"/>
    <w:rsid w:val="005D0942"/>
    <w:rsid w:val="005D59CA"/>
    <w:rsid w:val="005E11C7"/>
    <w:rsid w:val="005E78B4"/>
    <w:rsid w:val="005E7AA3"/>
    <w:rsid w:val="005F27F8"/>
    <w:rsid w:val="005F3689"/>
    <w:rsid w:val="006042AE"/>
    <w:rsid w:val="00604A19"/>
    <w:rsid w:val="0061450E"/>
    <w:rsid w:val="0061603E"/>
    <w:rsid w:val="00636818"/>
    <w:rsid w:val="00661938"/>
    <w:rsid w:val="00667C2C"/>
    <w:rsid w:val="00684D07"/>
    <w:rsid w:val="0068552F"/>
    <w:rsid w:val="00691CDB"/>
    <w:rsid w:val="006945C8"/>
    <w:rsid w:val="00697D6F"/>
    <w:rsid w:val="006B5AC2"/>
    <w:rsid w:val="006B6CAB"/>
    <w:rsid w:val="006D1230"/>
    <w:rsid w:val="006E6317"/>
    <w:rsid w:val="006F27C2"/>
    <w:rsid w:val="00706EB8"/>
    <w:rsid w:val="00706F76"/>
    <w:rsid w:val="0071054B"/>
    <w:rsid w:val="007170B1"/>
    <w:rsid w:val="00743482"/>
    <w:rsid w:val="00743A2D"/>
    <w:rsid w:val="00751AB1"/>
    <w:rsid w:val="007550ED"/>
    <w:rsid w:val="00762AA1"/>
    <w:rsid w:val="00770ABA"/>
    <w:rsid w:val="007741CD"/>
    <w:rsid w:val="007775B7"/>
    <w:rsid w:val="00777699"/>
    <w:rsid w:val="007863E8"/>
    <w:rsid w:val="0079316B"/>
    <w:rsid w:val="007B6894"/>
    <w:rsid w:val="007B78E3"/>
    <w:rsid w:val="007C5E02"/>
    <w:rsid w:val="007C73D0"/>
    <w:rsid w:val="007E2289"/>
    <w:rsid w:val="008105E6"/>
    <w:rsid w:val="00813F96"/>
    <w:rsid w:val="0081750A"/>
    <w:rsid w:val="00831C5C"/>
    <w:rsid w:val="00835C08"/>
    <w:rsid w:val="00843B1E"/>
    <w:rsid w:val="00850D5F"/>
    <w:rsid w:val="008544A0"/>
    <w:rsid w:val="00867AB7"/>
    <w:rsid w:val="00876428"/>
    <w:rsid w:val="008A1B4D"/>
    <w:rsid w:val="008D37EE"/>
    <w:rsid w:val="008D5FC1"/>
    <w:rsid w:val="008E1053"/>
    <w:rsid w:val="008E38A3"/>
    <w:rsid w:val="008E3B29"/>
    <w:rsid w:val="008E5D1A"/>
    <w:rsid w:val="00902A36"/>
    <w:rsid w:val="009072CF"/>
    <w:rsid w:val="00907A48"/>
    <w:rsid w:val="0091059E"/>
    <w:rsid w:val="00913E68"/>
    <w:rsid w:val="00930AA1"/>
    <w:rsid w:val="00932D54"/>
    <w:rsid w:val="009341C7"/>
    <w:rsid w:val="00937105"/>
    <w:rsid w:val="009564F6"/>
    <w:rsid w:val="009573D4"/>
    <w:rsid w:val="0097702C"/>
    <w:rsid w:val="00980960"/>
    <w:rsid w:val="0098134E"/>
    <w:rsid w:val="009813FC"/>
    <w:rsid w:val="009B08EF"/>
    <w:rsid w:val="009B6792"/>
    <w:rsid w:val="009C3F57"/>
    <w:rsid w:val="009C7CFE"/>
    <w:rsid w:val="009D048B"/>
    <w:rsid w:val="009D46BB"/>
    <w:rsid w:val="009E6C74"/>
    <w:rsid w:val="00A01236"/>
    <w:rsid w:val="00A11CA5"/>
    <w:rsid w:val="00A150EB"/>
    <w:rsid w:val="00A154B1"/>
    <w:rsid w:val="00A40CA0"/>
    <w:rsid w:val="00A545F8"/>
    <w:rsid w:val="00A618BB"/>
    <w:rsid w:val="00AA309F"/>
    <w:rsid w:val="00AA4C78"/>
    <w:rsid w:val="00AB6793"/>
    <w:rsid w:val="00AB6AB4"/>
    <w:rsid w:val="00AE3624"/>
    <w:rsid w:val="00AE4DC9"/>
    <w:rsid w:val="00AE79F7"/>
    <w:rsid w:val="00AF67A6"/>
    <w:rsid w:val="00B12DB3"/>
    <w:rsid w:val="00B16BB0"/>
    <w:rsid w:val="00B30B84"/>
    <w:rsid w:val="00B30C39"/>
    <w:rsid w:val="00B45614"/>
    <w:rsid w:val="00B52B51"/>
    <w:rsid w:val="00B65DBB"/>
    <w:rsid w:val="00BA027F"/>
    <w:rsid w:val="00BD1B94"/>
    <w:rsid w:val="00BE21E2"/>
    <w:rsid w:val="00C22F7E"/>
    <w:rsid w:val="00C37E7B"/>
    <w:rsid w:val="00C5096E"/>
    <w:rsid w:val="00C54294"/>
    <w:rsid w:val="00C546A1"/>
    <w:rsid w:val="00C713C5"/>
    <w:rsid w:val="00C75DC0"/>
    <w:rsid w:val="00C83968"/>
    <w:rsid w:val="00CA0749"/>
    <w:rsid w:val="00CB2424"/>
    <w:rsid w:val="00CC18DA"/>
    <w:rsid w:val="00CD250F"/>
    <w:rsid w:val="00CE0FC2"/>
    <w:rsid w:val="00CE4CB2"/>
    <w:rsid w:val="00CE7044"/>
    <w:rsid w:val="00CF217B"/>
    <w:rsid w:val="00CF5C25"/>
    <w:rsid w:val="00D07123"/>
    <w:rsid w:val="00D20A33"/>
    <w:rsid w:val="00D333EF"/>
    <w:rsid w:val="00D41AC7"/>
    <w:rsid w:val="00D72628"/>
    <w:rsid w:val="00D76A28"/>
    <w:rsid w:val="00D86796"/>
    <w:rsid w:val="00DA2CBF"/>
    <w:rsid w:val="00DB21CF"/>
    <w:rsid w:val="00DC5905"/>
    <w:rsid w:val="00DD3B63"/>
    <w:rsid w:val="00DD4CE5"/>
    <w:rsid w:val="00DD5DB4"/>
    <w:rsid w:val="00DE793B"/>
    <w:rsid w:val="00DF2E77"/>
    <w:rsid w:val="00E14104"/>
    <w:rsid w:val="00E36B7F"/>
    <w:rsid w:val="00E43A51"/>
    <w:rsid w:val="00E44BBE"/>
    <w:rsid w:val="00E46ADB"/>
    <w:rsid w:val="00EA19A5"/>
    <w:rsid w:val="00EA3209"/>
    <w:rsid w:val="00EA3357"/>
    <w:rsid w:val="00EA482F"/>
    <w:rsid w:val="00EA748B"/>
    <w:rsid w:val="00EB106F"/>
    <w:rsid w:val="00EC41CC"/>
    <w:rsid w:val="00EC4EB4"/>
    <w:rsid w:val="00EE0531"/>
    <w:rsid w:val="00EE5FE6"/>
    <w:rsid w:val="00EF3BC6"/>
    <w:rsid w:val="00EF4411"/>
    <w:rsid w:val="00EF60D3"/>
    <w:rsid w:val="00F235BC"/>
    <w:rsid w:val="00F24BAB"/>
    <w:rsid w:val="00F27CD9"/>
    <w:rsid w:val="00F45B5D"/>
    <w:rsid w:val="00F522E0"/>
    <w:rsid w:val="00F575B8"/>
    <w:rsid w:val="00F64EBE"/>
    <w:rsid w:val="00F70401"/>
    <w:rsid w:val="00F72209"/>
    <w:rsid w:val="00F72B56"/>
    <w:rsid w:val="00F822AC"/>
    <w:rsid w:val="00F847E5"/>
    <w:rsid w:val="00F903EB"/>
    <w:rsid w:val="00F96AE9"/>
    <w:rsid w:val="00F96B08"/>
    <w:rsid w:val="00FC2235"/>
    <w:rsid w:val="00FC4B10"/>
    <w:rsid w:val="00FD66C9"/>
    <w:rsid w:val="00FE0569"/>
    <w:rsid w:val="00FE7CB4"/>
    <w:rsid w:val="00FF11BE"/>
    <w:rsid w:val="00FF798E"/>
  </w:rsids>
  <m:mathPr>
    <m:mathFont m:val="Cambria Math"/>
    <m:brkBin m:val="before"/>
    <m:brkBinSub m:val="--"/>
    <m:smallFrac m:val="0"/>
    <m:dispDef/>
    <m:lMargin m:val="0"/>
    <m:rMargin m:val="0"/>
    <m:defJc m:val="centerGroup"/>
    <m:wrapIndent m:val="1440"/>
    <m:intLim m:val="subSup"/>
    <m:naryLim m:val="undOvr"/>
  </m:mathPr>
  <w:themeFontLang w:val="en-US" w:eastAsia="ja-JP" w:bidi="bn-BD"/>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91993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Helvetica"/>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semiHidden="0" w:uiPriority="1" w:unhideWhenUsed="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276F0B"/>
    <w:pPr>
      <w:spacing w:before="120" w:after="120" w:line="276" w:lineRule="auto"/>
    </w:pPr>
    <w:rPr>
      <w:rFonts w:ascii="Segoe UI" w:hAnsi="Segoe UI"/>
      <w:szCs w:val="24"/>
      <w:lang w:val="en"/>
    </w:rPr>
  </w:style>
  <w:style w:type="paragraph" w:styleId="Heading1">
    <w:name w:val="heading 1"/>
    <w:basedOn w:val="Heading3"/>
    <w:next w:val="Normal"/>
    <w:link w:val="Heading1Char"/>
    <w:uiPriority w:val="9"/>
    <w:qFormat/>
    <w:rsid w:val="007775B7"/>
    <w:pPr>
      <w:outlineLvl w:val="0"/>
    </w:pPr>
    <w:rPr>
      <w:b w:val="0"/>
      <w:color w:val="47652D"/>
      <w:sz w:val="32"/>
      <w:szCs w:val="40"/>
    </w:rPr>
  </w:style>
  <w:style w:type="paragraph" w:styleId="Heading2">
    <w:name w:val="heading 2"/>
    <w:basedOn w:val="Normal"/>
    <w:next w:val="Normal"/>
    <w:link w:val="Heading2Char"/>
    <w:uiPriority w:val="9"/>
    <w:rsid w:val="00B12DB3"/>
    <w:pPr>
      <w:outlineLvl w:val="1"/>
    </w:pPr>
    <w:rPr>
      <w:rFonts w:ascii="Century Gothic" w:hAnsi="Century Gothic"/>
      <w:b/>
      <w:bCs/>
      <w:iCs/>
      <w:color w:val="91993E"/>
      <w:sz w:val="28"/>
      <w:szCs w:val="30"/>
    </w:rPr>
  </w:style>
  <w:style w:type="paragraph" w:styleId="Heading3">
    <w:name w:val="heading 3"/>
    <w:basedOn w:val="Normal"/>
    <w:next w:val="Normal"/>
    <w:link w:val="Heading3Char"/>
    <w:uiPriority w:val="9"/>
    <w:unhideWhenUsed/>
    <w:qFormat/>
    <w:rsid w:val="00B12DB3"/>
    <w:pPr>
      <w:keepNext/>
      <w:outlineLvl w:val="2"/>
    </w:pPr>
    <w:rPr>
      <w:rFonts w:ascii="Century Gothic" w:hAnsi="Century Gothic"/>
      <w:b/>
      <w:bCs/>
      <w:sz w:val="24"/>
      <w:szCs w:val="26"/>
    </w:rPr>
  </w:style>
  <w:style w:type="paragraph" w:styleId="Heading4">
    <w:name w:val="heading 4"/>
    <w:basedOn w:val="Normal"/>
    <w:next w:val="Normal"/>
    <w:link w:val="Heading4Char"/>
    <w:uiPriority w:val="9"/>
    <w:unhideWhenUsed/>
    <w:qFormat/>
    <w:rsid w:val="00B12DB3"/>
    <w:pPr>
      <w:keepNext/>
      <w:outlineLvl w:val="3"/>
    </w:pPr>
    <w:rPr>
      <w:b/>
      <w:bCs/>
      <w:szCs w:val="26"/>
    </w:rPr>
  </w:style>
  <w:style w:type="paragraph" w:styleId="Heading5">
    <w:name w:val="heading 5"/>
    <w:basedOn w:val="Normal"/>
    <w:next w:val="Normal"/>
    <w:link w:val="Heading5Char"/>
    <w:uiPriority w:val="9"/>
    <w:semiHidden/>
    <w:unhideWhenUsed/>
    <w:qFormat/>
    <w:rsid w:val="005E11C7"/>
    <w:pPr>
      <w:keepNext/>
      <w:keepLines/>
      <w:spacing w:before="200"/>
      <w:outlineLvl w:val="4"/>
    </w:pPr>
    <w:rPr>
      <w:rFonts w:ascii="Century Gothic" w:eastAsia="Times New Roman" w:hAnsi="Century Gothic" w:cs="Vrinda"/>
      <w:color w:val="474C1F"/>
    </w:rPr>
  </w:style>
  <w:style w:type="paragraph" w:styleId="Heading6">
    <w:name w:val="heading 6"/>
    <w:basedOn w:val="Normal"/>
    <w:next w:val="Normal"/>
    <w:link w:val="Heading6Char"/>
    <w:uiPriority w:val="9"/>
    <w:semiHidden/>
    <w:unhideWhenUsed/>
    <w:qFormat/>
    <w:rsid w:val="005E11C7"/>
    <w:pPr>
      <w:keepNext/>
      <w:keepLines/>
      <w:spacing w:before="200"/>
      <w:outlineLvl w:val="5"/>
    </w:pPr>
    <w:rPr>
      <w:rFonts w:ascii="Century Gothic" w:eastAsia="Times New Roman" w:hAnsi="Century Gothic" w:cs="Vrinda"/>
      <w:i/>
      <w:iCs/>
      <w:color w:val="474C1F"/>
    </w:rPr>
  </w:style>
  <w:style w:type="paragraph" w:styleId="Heading7">
    <w:name w:val="heading 7"/>
    <w:basedOn w:val="Normal"/>
    <w:next w:val="Normal"/>
    <w:link w:val="Heading7Char"/>
    <w:uiPriority w:val="9"/>
    <w:semiHidden/>
    <w:unhideWhenUsed/>
    <w:qFormat/>
    <w:rsid w:val="005E11C7"/>
    <w:pPr>
      <w:keepNext/>
      <w:keepLines/>
      <w:spacing w:before="200"/>
      <w:outlineLvl w:val="6"/>
    </w:pPr>
    <w:rPr>
      <w:rFonts w:ascii="Century Gothic" w:eastAsia="Times New Roman" w:hAnsi="Century Gothic" w:cs="Vrinda"/>
      <w:i/>
      <w:iCs/>
      <w:color w:val="404040"/>
    </w:rPr>
  </w:style>
  <w:style w:type="paragraph" w:styleId="Heading8">
    <w:name w:val="heading 8"/>
    <w:basedOn w:val="Normal"/>
    <w:next w:val="Normal"/>
    <w:link w:val="Heading8Char"/>
    <w:uiPriority w:val="9"/>
    <w:semiHidden/>
    <w:unhideWhenUsed/>
    <w:qFormat/>
    <w:rsid w:val="005E11C7"/>
    <w:pPr>
      <w:keepNext/>
      <w:keepLines/>
      <w:spacing w:before="200"/>
      <w:outlineLvl w:val="7"/>
    </w:pPr>
    <w:rPr>
      <w:rFonts w:ascii="Century Gothic" w:eastAsia="Times New Roman" w:hAnsi="Century Gothic" w:cs="Vrinda"/>
      <w:color w:val="404040"/>
      <w:szCs w:val="20"/>
    </w:rPr>
  </w:style>
  <w:style w:type="paragraph" w:styleId="Heading9">
    <w:name w:val="heading 9"/>
    <w:basedOn w:val="Normal"/>
    <w:next w:val="Normal"/>
    <w:link w:val="Heading9Char"/>
    <w:uiPriority w:val="9"/>
    <w:semiHidden/>
    <w:unhideWhenUsed/>
    <w:qFormat/>
    <w:rsid w:val="005E11C7"/>
    <w:pPr>
      <w:keepNext/>
      <w:keepLines/>
      <w:spacing w:before="200"/>
      <w:outlineLvl w:val="8"/>
    </w:pPr>
    <w:rPr>
      <w:rFonts w:ascii="Century Gothic" w:eastAsia="Times New Roman" w:hAnsi="Century Gothic" w:cs="Vrinda"/>
      <w:i/>
      <w:iCs/>
      <w:color w:val="40404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lorfulList-Accent11">
    <w:name w:val="Colorful List - Accent 11"/>
    <w:basedOn w:val="Normal"/>
    <w:uiPriority w:val="34"/>
    <w:qFormat/>
    <w:rsid w:val="0071054B"/>
    <w:pPr>
      <w:ind w:left="720"/>
      <w:contextualSpacing/>
    </w:pPr>
  </w:style>
  <w:style w:type="paragraph" w:customStyle="1" w:styleId="BasicParagraph">
    <w:name w:val="[Basic Paragraph]"/>
    <w:basedOn w:val="Normal"/>
    <w:uiPriority w:val="99"/>
    <w:rsid w:val="005336B0"/>
    <w:pPr>
      <w:widowControl w:val="0"/>
      <w:autoSpaceDE w:val="0"/>
      <w:autoSpaceDN w:val="0"/>
      <w:adjustRightInd w:val="0"/>
      <w:spacing w:before="0" w:after="0" w:line="288" w:lineRule="auto"/>
      <w:textAlignment w:val="center"/>
    </w:pPr>
    <w:rPr>
      <w:rFonts w:ascii="MinionPro-Regular" w:hAnsi="MinionPro-Regular" w:cs="MinionPro-Regular"/>
      <w:color w:val="000000"/>
      <w:sz w:val="24"/>
      <w:lang w:val="en-US"/>
    </w:rPr>
  </w:style>
  <w:style w:type="character" w:customStyle="1" w:styleId="Heading1Char">
    <w:name w:val="Heading 1 Char"/>
    <w:link w:val="Heading1"/>
    <w:uiPriority w:val="9"/>
    <w:rsid w:val="007775B7"/>
    <w:rPr>
      <w:rFonts w:ascii="Century Gothic" w:hAnsi="Century Gothic"/>
      <w:bCs/>
      <w:color w:val="47652D"/>
      <w:sz w:val="32"/>
      <w:szCs w:val="40"/>
      <w:lang w:val="en"/>
    </w:rPr>
  </w:style>
  <w:style w:type="paragraph" w:styleId="Caption">
    <w:name w:val="caption"/>
    <w:basedOn w:val="Normal"/>
    <w:next w:val="Normal"/>
    <w:uiPriority w:val="35"/>
    <w:unhideWhenUsed/>
    <w:qFormat/>
    <w:rsid w:val="001A53C4"/>
    <w:pPr>
      <w:keepNext/>
      <w:framePr w:wrap="around" w:vAnchor="text" w:hAnchor="text" w:y="1"/>
      <w:spacing w:after="60"/>
    </w:pPr>
    <w:rPr>
      <w:b/>
      <w:bCs/>
      <w:color w:val="7F7F7F"/>
      <w:sz w:val="18"/>
      <w:szCs w:val="20"/>
    </w:rPr>
  </w:style>
  <w:style w:type="character" w:customStyle="1" w:styleId="Heading2Char">
    <w:name w:val="Heading 2 Char"/>
    <w:link w:val="Heading2"/>
    <w:uiPriority w:val="9"/>
    <w:rsid w:val="00B12DB3"/>
    <w:rPr>
      <w:rFonts w:ascii="Century Gothic" w:hAnsi="Century Gothic"/>
      <w:b/>
      <w:bCs/>
      <w:iCs/>
      <w:color w:val="91993E"/>
      <w:sz w:val="28"/>
      <w:szCs w:val="30"/>
      <w:lang w:val="en"/>
    </w:rPr>
  </w:style>
  <w:style w:type="character" w:customStyle="1" w:styleId="Heading3Char">
    <w:name w:val="Heading 3 Char"/>
    <w:link w:val="Heading3"/>
    <w:uiPriority w:val="9"/>
    <w:rsid w:val="00B12DB3"/>
    <w:rPr>
      <w:rFonts w:ascii="Century Gothic" w:hAnsi="Century Gothic"/>
      <w:b/>
      <w:bCs/>
      <w:sz w:val="24"/>
      <w:szCs w:val="26"/>
      <w:lang w:val="en"/>
    </w:rPr>
  </w:style>
  <w:style w:type="character" w:customStyle="1" w:styleId="Heading4Char">
    <w:name w:val="Heading 4 Char"/>
    <w:link w:val="Heading4"/>
    <w:uiPriority w:val="9"/>
    <w:rsid w:val="00B12DB3"/>
    <w:rPr>
      <w:rFonts w:ascii="Segoe UI" w:hAnsi="Segoe UI"/>
      <w:b/>
      <w:bCs/>
      <w:sz w:val="22"/>
      <w:szCs w:val="26"/>
      <w:lang w:val="en"/>
    </w:rPr>
  </w:style>
  <w:style w:type="paragraph" w:customStyle="1" w:styleId="SP-Subtitle">
    <w:name w:val="SP-Subtitle"/>
    <w:basedOn w:val="Normal"/>
    <w:qFormat/>
    <w:rsid w:val="00F575B8"/>
    <w:rPr>
      <w:rFonts w:ascii="Century Gothic" w:hAnsi="Century Gothic"/>
      <w:color w:val="FFFFFF"/>
      <w:sz w:val="44"/>
    </w:rPr>
  </w:style>
  <w:style w:type="paragraph" w:customStyle="1" w:styleId="SP-Date">
    <w:name w:val="SP-Date"/>
    <w:basedOn w:val="Normal"/>
    <w:qFormat/>
    <w:rsid w:val="003C3C28"/>
    <w:rPr>
      <w:rFonts w:ascii="Century Gothic" w:hAnsi="Century Gothic"/>
      <w:color w:val="7F7F7F"/>
      <w:sz w:val="36"/>
      <w:szCs w:val="20"/>
    </w:rPr>
  </w:style>
  <w:style w:type="character" w:styleId="Strong">
    <w:name w:val="Strong"/>
    <w:uiPriority w:val="22"/>
    <w:qFormat/>
    <w:rsid w:val="0071054B"/>
    <w:rPr>
      <w:b/>
      <w:bCs/>
    </w:rPr>
  </w:style>
  <w:style w:type="character" w:styleId="Emphasis">
    <w:name w:val="Emphasis"/>
    <w:uiPriority w:val="20"/>
    <w:qFormat/>
    <w:rsid w:val="0071054B"/>
    <w:rPr>
      <w:i/>
      <w:iCs/>
    </w:rPr>
  </w:style>
  <w:style w:type="paragraph" w:styleId="ListParagraph">
    <w:name w:val="List Paragraph"/>
    <w:basedOn w:val="Normal"/>
    <w:uiPriority w:val="34"/>
    <w:qFormat/>
    <w:rsid w:val="0071054B"/>
    <w:pPr>
      <w:ind w:left="720"/>
    </w:pPr>
  </w:style>
  <w:style w:type="paragraph" w:styleId="TOCHeading">
    <w:name w:val="TOC Heading"/>
    <w:basedOn w:val="Heading1"/>
    <w:next w:val="Normal"/>
    <w:uiPriority w:val="39"/>
    <w:unhideWhenUsed/>
    <w:qFormat/>
    <w:rsid w:val="0071054B"/>
    <w:pPr>
      <w:keepLines/>
      <w:spacing w:before="480" w:after="0"/>
      <w:outlineLvl w:val="9"/>
    </w:pPr>
    <w:rPr>
      <w:rFonts w:ascii="Cambria" w:eastAsia="MS Gothic" w:hAnsi="Cambria"/>
      <w:b/>
      <w:bCs w:val="0"/>
      <w:color w:val="365F91"/>
      <w:sz w:val="28"/>
      <w:szCs w:val="28"/>
      <w:lang w:eastAsia="ja-JP"/>
    </w:rPr>
  </w:style>
  <w:style w:type="character" w:customStyle="1" w:styleId="Heading5Char">
    <w:name w:val="Heading 5 Char"/>
    <w:link w:val="Heading5"/>
    <w:uiPriority w:val="9"/>
    <w:semiHidden/>
    <w:rsid w:val="005E11C7"/>
    <w:rPr>
      <w:rFonts w:ascii="Century Gothic" w:eastAsia="Times New Roman" w:hAnsi="Century Gothic" w:cs="Vrinda"/>
      <w:color w:val="474C1F"/>
      <w:sz w:val="22"/>
      <w:szCs w:val="22"/>
    </w:rPr>
  </w:style>
  <w:style w:type="character" w:customStyle="1" w:styleId="Heading6Char">
    <w:name w:val="Heading 6 Char"/>
    <w:link w:val="Heading6"/>
    <w:uiPriority w:val="9"/>
    <w:semiHidden/>
    <w:rsid w:val="005E11C7"/>
    <w:rPr>
      <w:rFonts w:ascii="Century Gothic" w:eastAsia="Times New Roman" w:hAnsi="Century Gothic" w:cs="Vrinda"/>
      <w:i/>
      <w:iCs/>
      <w:color w:val="474C1F"/>
      <w:sz w:val="22"/>
      <w:szCs w:val="22"/>
    </w:rPr>
  </w:style>
  <w:style w:type="character" w:customStyle="1" w:styleId="Heading7Char">
    <w:name w:val="Heading 7 Char"/>
    <w:link w:val="Heading7"/>
    <w:uiPriority w:val="9"/>
    <w:semiHidden/>
    <w:rsid w:val="005E11C7"/>
    <w:rPr>
      <w:rFonts w:ascii="Century Gothic" w:eastAsia="Times New Roman" w:hAnsi="Century Gothic" w:cs="Vrinda"/>
      <w:i/>
      <w:iCs/>
      <w:color w:val="404040"/>
      <w:sz w:val="22"/>
      <w:szCs w:val="22"/>
    </w:rPr>
  </w:style>
  <w:style w:type="character" w:customStyle="1" w:styleId="Heading8Char">
    <w:name w:val="Heading 8 Char"/>
    <w:link w:val="Heading8"/>
    <w:uiPriority w:val="9"/>
    <w:semiHidden/>
    <w:rsid w:val="005E11C7"/>
    <w:rPr>
      <w:rFonts w:ascii="Century Gothic" w:eastAsia="Times New Roman" w:hAnsi="Century Gothic" w:cs="Vrinda"/>
      <w:color w:val="404040"/>
    </w:rPr>
  </w:style>
  <w:style w:type="character" w:customStyle="1" w:styleId="Heading9Char">
    <w:name w:val="Heading 9 Char"/>
    <w:link w:val="Heading9"/>
    <w:uiPriority w:val="9"/>
    <w:semiHidden/>
    <w:rsid w:val="005E11C7"/>
    <w:rPr>
      <w:rFonts w:ascii="Century Gothic" w:eastAsia="Times New Roman" w:hAnsi="Century Gothic" w:cs="Vrinda"/>
      <w:i/>
      <w:iCs/>
      <w:color w:val="404040"/>
    </w:rPr>
  </w:style>
  <w:style w:type="paragraph" w:styleId="Subtitle">
    <w:name w:val="Subtitle"/>
    <w:basedOn w:val="Normal"/>
    <w:next w:val="Normal"/>
    <w:link w:val="SubtitleChar"/>
    <w:uiPriority w:val="11"/>
    <w:qFormat/>
    <w:rsid w:val="000C32B7"/>
    <w:pPr>
      <w:numPr>
        <w:ilvl w:val="1"/>
      </w:numPr>
    </w:pPr>
    <w:rPr>
      <w:rFonts w:ascii="Century Gothic" w:eastAsia="Times New Roman" w:hAnsi="Century Gothic" w:cs="Vrinda"/>
      <w:iCs/>
      <w:color w:val="91993E"/>
      <w:spacing w:val="15"/>
      <w:sz w:val="44"/>
    </w:rPr>
  </w:style>
  <w:style w:type="character" w:customStyle="1" w:styleId="SubtitleChar">
    <w:name w:val="Subtitle Char"/>
    <w:link w:val="Subtitle"/>
    <w:uiPriority w:val="11"/>
    <w:rsid w:val="000C32B7"/>
    <w:rPr>
      <w:rFonts w:ascii="Century Gothic" w:eastAsia="Times New Roman" w:hAnsi="Century Gothic" w:cs="Vrinda"/>
      <w:iCs/>
      <w:color w:val="91993E"/>
      <w:spacing w:val="15"/>
      <w:sz w:val="44"/>
      <w:szCs w:val="24"/>
      <w:lang w:val="en"/>
    </w:rPr>
  </w:style>
  <w:style w:type="paragraph" w:styleId="Quote">
    <w:name w:val="Quote"/>
    <w:basedOn w:val="Normal"/>
    <w:next w:val="Normal"/>
    <w:link w:val="QuoteChar"/>
    <w:uiPriority w:val="29"/>
    <w:qFormat/>
    <w:rsid w:val="005E11C7"/>
    <w:rPr>
      <w:i/>
      <w:iCs/>
      <w:color w:val="000000"/>
    </w:rPr>
  </w:style>
  <w:style w:type="character" w:customStyle="1" w:styleId="QuoteChar">
    <w:name w:val="Quote Char"/>
    <w:link w:val="Quote"/>
    <w:uiPriority w:val="29"/>
    <w:rsid w:val="005E11C7"/>
    <w:rPr>
      <w:i/>
      <w:iCs/>
      <w:color w:val="000000"/>
      <w:sz w:val="22"/>
      <w:szCs w:val="22"/>
    </w:rPr>
  </w:style>
  <w:style w:type="paragraph" w:styleId="IntenseQuote">
    <w:name w:val="Intense Quote"/>
    <w:basedOn w:val="Normal"/>
    <w:next w:val="Normal"/>
    <w:link w:val="IntenseQuoteChar"/>
    <w:uiPriority w:val="30"/>
    <w:qFormat/>
    <w:rsid w:val="00E46ADB"/>
    <w:pPr>
      <w:pBdr>
        <w:bottom w:val="single" w:sz="4" w:space="4" w:color="91993E"/>
      </w:pBdr>
      <w:spacing w:before="200" w:after="280"/>
      <w:ind w:left="936" w:right="936"/>
    </w:pPr>
    <w:rPr>
      <w:b/>
      <w:bCs/>
      <w:i/>
      <w:iCs/>
      <w:color w:val="91993E"/>
    </w:rPr>
  </w:style>
  <w:style w:type="character" w:customStyle="1" w:styleId="IntenseQuoteChar">
    <w:name w:val="Intense Quote Char"/>
    <w:link w:val="IntenseQuote"/>
    <w:uiPriority w:val="30"/>
    <w:rsid w:val="00E46ADB"/>
    <w:rPr>
      <w:b/>
      <w:bCs/>
      <w:i/>
      <w:iCs/>
      <w:color w:val="91993E"/>
      <w:sz w:val="22"/>
      <w:szCs w:val="22"/>
    </w:rPr>
  </w:style>
  <w:style w:type="character" w:styleId="SubtleReference">
    <w:name w:val="Subtle Reference"/>
    <w:uiPriority w:val="31"/>
    <w:rsid w:val="005E11C7"/>
    <w:rPr>
      <w:smallCaps/>
      <w:color w:val="E28432"/>
      <w:u w:val="single"/>
    </w:rPr>
  </w:style>
  <w:style w:type="character" w:styleId="IntenseReference">
    <w:name w:val="Intense Reference"/>
    <w:uiPriority w:val="32"/>
    <w:rsid w:val="005E11C7"/>
    <w:rPr>
      <w:b/>
      <w:bCs/>
      <w:smallCaps/>
      <w:color w:val="E28432"/>
      <w:spacing w:val="5"/>
      <w:u w:val="single"/>
    </w:rPr>
  </w:style>
  <w:style w:type="character" w:styleId="BookTitle">
    <w:name w:val="Book Title"/>
    <w:uiPriority w:val="33"/>
    <w:rsid w:val="005E11C7"/>
    <w:rPr>
      <w:b/>
      <w:bCs/>
      <w:smallCaps/>
      <w:spacing w:val="5"/>
    </w:rPr>
  </w:style>
  <w:style w:type="paragraph" w:styleId="BalloonText">
    <w:name w:val="Balloon Text"/>
    <w:basedOn w:val="Normal"/>
    <w:link w:val="BalloonTextChar"/>
    <w:uiPriority w:val="99"/>
    <w:semiHidden/>
    <w:unhideWhenUsed/>
    <w:rsid w:val="00074EB3"/>
    <w:rPr>
      <w:rFonts w:ascii="Tahoma" w:hAnsi="Tahoma" w:cs="Tahoma"/>
      <w:sz w:val="16"/>
      <w:szCs w:val="16"/>
    </w:rPr>
  </w:style>
  <w:style w:type="character" w:customStyle="1" w:styleId="BalloonTextChar">
    <w:name w:val="Balloon Text Char"/>
    <w:link w:val="BalloonText"/>
    <w:uiPriority w:val="99"/>
    <w:semiHidden/>
    <w:rsid w:val="00074EB3"/>
    <w:rPr>
      <w:rFonts w:ascii="Tahoma" w:hAnsi="Tahoma" w:cs="Tahoma"/>
      <w:sz w:val="16"/>
      <w:szCs w:val="16"/>
    </w:rPr>
  </w:style>
  <w:style w:type="table" w:styleId="TableGrid">
    <w:name w:val="Table Grid"/>
    <w:basedOn w:val="TableNormal"/>
    <w:uiPriority w:val="59"/>
    <w:rsid w:val="007E228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PRINGTable">
    <w:name w:val="SPRING Table"/>
    <w:basedOn w:val="TableNormal"/>
    <w:uiPriority w:val="99"/>
    <w:rsid w:val="003F3FE0"/>
    <w:rPr>
      <w:rFonts w:ascii="Century Gothic" w:hAnsi="Century Gothic"/>
    </w:rPr>
    <w:tblPr>
      <w:tblBorders>
        <w:bottom w:val="single" w:sz="12" w:space="0" w:color="auto"/>
        <w:insideH w:val="single" w:sz="2" w:space="0" w:color="auto"/>
        <w:insideV w:val="single" w:sz="2" w:space="0" w:color="auto"/>
      </w:tblBorders>
    </w:tblPr>
    <w:tcPr>
      <w:vAlign w:val="center"/>
    </w:tcPr>
    <w:tblStylePr w:type="firstRow">
      <w:pPr>
        <w:jc w:val="center"/>
      </w:pPr>
      <w:rPr>
        <w:rFonts w:ascii="Century Gothic" w:hAnsi="Century Gothic"/>
        <w:b/>
        <w:sz w:val="20"/>
      </w:rPr>
      <w:tblPr/>
      <w:tcPr>
        <w:tcBorders>
          <w:top w:val="single" w:sz="12" w:space="0" w:color="auto"/>
          <w:bottom w:val="single" w:sz="12" w:space="0" w:color="auto"/>
        </w:tcBorders>
      </w:tcPr>
    </w:tblStylePr>
    <w:tblStylePr w:type="lastRow">
      <w:tblPr/>
      <w:tcPr>
        <w:tcBorders>
          <w:bottom w:val="single" w:sz="12" w:space="0" w:color="auto"/>
        </w:tcBorders>
      </w:tcPr>
    </w:tblStylePr>
  </w:style>
  <w:style w:type="paragraph" w:styleId="Header">
    <w:name w:val="header"/>
    <w:basedOn w:val="Normal"/>
    <w:link w:val="HeaderChar"/>
    <w:uiPriority w:val="99"/>
    <w:unhideWhenUsed/>
    <w:rsid w:val="00F24BAB"/>
    <w:pPr>
      <w:tabs>
        <w:tab w:val="center" w:pos="4680"/>
        <w:tab w:val="right" w:pos="9360"/>
      </w:tabs>
    </w:pPr>
  </w:style>
  <w:style w:type="character" w:customStyle="1" w:styleId="HeaderChar">
    <w:name w:val="Header Char"/>
    <w:basedOn w:val="DefaultParagraphFont"/>
    <w:link w:val="Header"/>
    <w:uiPriority w:val="99"/>
    <w:rsid w:val="00F24BAB"/>
  </w:style>
  <w:style w:type="paragraph" w:styleId="Footer">
    <w:name w:val="footer"/>
    <w:basedOn w:val="Normal"/>
    <w:link w:val="FooterChar"/>
    <w:uiPriority w:val="99"/>
    <w:unhideWhenUsed/>
    <w:rsid w:val="00140EBF"/>
    <w:pPr>
      <w:tabs>
        <w:tab w:val="center" w:pos="4680"/>
        <w:tab w:val="right" w:pos="9360"/>
      </w:tabs>
      <w:jc w:val="center"/>
    </w:pPr>
    <w:rPr>
      <w:rFonts w:ascii="Century Gothic" w:hAnsi="Century Gothic"/>
      <w:color w:val="FFFFFF"/>
      <w:sz w:val="18"/>
      <w:szCs w:val="20"/>
    </w:rPr>
  </w:style>
  <w:style w:type="character" w:customStyle="1" w:styleId="FooterChar">
    <w:name w:val="Footer Char"/>
    <w:link w:val="Footer"/>
    <w:uiPriority w:val="99"/>
    <w:rsid w:val="00140EBF"/>
    <w:rPr>
      <w:rFonts w:ascii="Century Gothic" w:hAnsi="Century Gothic"/>
      <w:color w:val="FFFFFF"/>
      <w:sz w:val="18"/>
      <w:lang w:val="en"/>
    </w:rPr>
  </w:style>
  <w:style w:type="paragraph" w:styleId="TOC1">
    <w:name w:val="toc 1"/>
    <w:basedOn w:val="Normal"/>
    <w:next w:val="Normal"/>
    <w:autoRedefine/>
    <w:uiPriority w:val="39"/>
    <w:unhideWhenUsed/>
    <w:rsid w:val="004A1706"/>
    <w:pPr>
      <w:tabs>
        <w:tab w:val="right" w:leader="dot" w:pos="9350"/>
      </w:tabs>
      <w:spacing w:after="100"/>
    </w:pPr>
    <w:rPr>
      <w:rFonts w:ascii="Century Gothic" w:hAnsi="Century Gothic"/>
      <w:noProof/>
      <w:szCs w:val="22"/>
    </w:rPr>
  </w:style>
  <w:style w:type="character" w:styleId="Hyperlink">
    <w:name w:val="Hyperlink"/>
    <w:uiPriority w:val="99"/>
    <w:unhideWhenUsed/>
    <w:rsid w:val="009813FC"/>
    <w:rPr>
      <w:color w:val="91993E"/>
      <w:u w:val="single"/>
    </w:rPr>
  </w:style>
  <w:style w:type="paragraph" w:styleId="TOC2">
    <w:name w:val="toc 2"/>
    <w:basedOn w:val="Normal"/>
    <w:next w:val="Normal"/>
    <w:autoRedefine/>
    <w:uiPriority w:val="39"/>
    <w:unhideWhenUsed/>
    <w:rsid w:val="00743A2D"/>
    <w:pPr>
      <w:tabs>
        <w:tab w:val="left" w:pos="-4320"/>
        <w:tab w:val="left" w:pos="2160"/>
        <w:tab w:val="right" w:leader="dot" w:pos="9360"/>
      </w:tabs>
      <w:spacing w:after="100"/>
      <w:ind w:left="360"/>
    </w:pPr>
    <w:rPr>
      <w:rFonts w:ascii="Century Gothic" w:hAnsi="Century Gothic"/>
      <w:noProof/>
      <w:szCs w:val="22"/>
    </w:rPr>
  </w:style>
  <w:style w:type="paragraph" w:customStyle="1" w:styleId="SP-Title">
    <w:name w:val="SP-Title"/>
    <w:basedOn w:val="Normal"/>
    <w:qFormat/>
    <w:rsid w:val="00F575B8"/>
    <w:rPr>
      <w:rFonts w:ascii="Century Gothic" w:eastAsia="Times New Roman" w:hAnsi="Century Gothic" w:cs="Vrinda"/>
      <w:bCs/>
      <w:color w:val="FFFFFF"/>
      <w:kern w:val="28"/>
      <w:sz w:val="52"/>
      <w:szCs w:val="32"/>
    </w:rPr>
  </w:style>
  <w:style w:type="paragraph" w:customStyle="1" w:styleId="SP-ROTHead">
    <w:name w:val="SP-ROT Head"/>
    <w:basedOn w:val="Normal"/>
    <w:qFormat/>
    <w:rsid w:val="0016438E"/>
    <w:pPr>
      <w:spacing w:before="240"/>
    </w:pPr>
    <w:rPr>
      <w:rFonts w:ascii="Century Gothic" w:hAnsi="Century Gothic"/>
      <w:b/>
      <w:bCs/>
    </w:rPr>
  </w:style>
  <w:style w:type="paragraph" w:customStyle="1" w:styleId="SP-ROTText">
    <w:name w:val="SP-ROT Text"/>
    <w:basedOn w:val="Normal"/>
    <w:qFormat/>
    <w:rsid w:val="0016438E"/>
    <w:rPr>
      <w:rFonts w:ascii="Century Gothic" w:hAnsi="Century Gothic"/>
    </w:rPr>
  </w:style>
  <w:style w:type="paragraph" w:customStyle="1" w:styleId="Normal1">
    <w:name w:val="Normal1"/>
    <w:rsid w:val="0016438E"/>
    <w:rPr>
      <w:rFonts w:ascii="Times New Roman" w:eastAsia="Times New Roman" w:hAnsi="Times New Roman" w:cs="Times New Roman"/>
      <w:color w:val="000000"/>
      <w:sz w:val="24"/>
      <w:szCs w:val="24"/>
    </w:rPr>
  </w:style>
  <w:style w:type="paragraph" w:customStyle="1" w:styleId="Default">
    <w:name w:val="Default"/>
    <w:rsid w:val="0016438E"/>
    <w:pPr>
      <w:autoSpaceDE w:val="0"/>
      <w:autoSpaceDN w:val="0"/>
      <w:adjustRightInd w:val="0"/>
    </w:pPr>
    <w:rPr>
      <w:rFonts w:ascii="Times New Roman" w:hAnsi="Times New Roman" w:cs="Times New Roman"/>
      <w:color w:val="000000"/>
      <w:sz w:val="24"/>
      <w:szCs w:val="24"/>
    </w:rPr>
  </w:style>
  <w:style w:type="character" w:styleId="FollowedHyperlink">
    <w:name w:val="FollowedHyperlink"/>
    <w:uiPriority w:val="99"/>
    <w:semiHidden/>
    <w:unhideWhenUsed/>
    <w:rsid w:val="0016438E"/>
    <w:rPr>
      <w:color w:val="47652D"/>
      <w:u w:val="single"/>
    </w:rPr>
  </w:style>
  <w:style w:type="paragraph" w:customStyle="1" w:styleId="SP-ROTAddress">
    <w:name w:val="SP-ROT Address"/>
    <w:basedOn w:val="Normal"/>
    <w:qFormat/>
    <w:rsid w:val="0016438E"/>
    <w:pPr>
      <w:spacing w:before="0" w:after="0"/>
    </w:pPr>
    <w:rPr>
      <w:rFonts w:ascii="Century Gothic" w:hAnsi="Century Gothic"/>
    </w:rPr>
  </w:style>
  <w:style w:type="paragraph" w:customStyle="1" w:styleId="Sp-ChapterTitle">
    <w:name w:val="Sp-Chapter Title"/>
    <w:basedOn w:val="Normal"/>
    <w:qFormat/>
    <w:rsid w:val="00EE5FE6"/>
    <w:pPr>
      <w:pBdr>
        <w:bottom w:val="single" w:sz="4" w:space="1" w:color="auto"/>
      </w:pBdr>
      <w:spacing w:before="0"/>
    </w:pPr>
    <w:rPr>
      <w:rFonts w:ascii="Century Gothic" w:hAnsi="Century Gothic"/>
      <w:sz w:val="36"/>
    </w:rPr>
  </w:style>
  <w:style w:type="paragraph" w:customStyle="1" w:styleId="SP-BodyText">
    <w:name w:val="SP-Body Text"/>
    <w:basedOn w:val="Normal"/>
    <w:qFormat/>
    <w:rsid w:val="00276F0B"/>
  </w:style>
  <w:style w:type="paragraph" w:customStyle="1" w:styleId="SP-Heading1">
    <w:name w:val="SP-Heading 1"/>
    <w:basedOn w:val="Normal"/>
    <w:qFormat/>
    <w:rsid w:val="00697D6F"/>
    <w:pPr>
      <w:spacing w:before="180"/>
    </w:pPr>
    <w:rPr>
      <w:rFonts w:ascii="Century Gothic" w:hAnsi="Century Gothic"/>
      <w:b/>
      <w:color w:val="47652D"/>
      <w:sz w:val="28"/>
    </w:rPr>
  </w:style>
  <w:style w:type="paragraph" w:customStyle="1" w:styleId="SP-TOC1">
    <w:name w:val="SP-TOC 1"/>
    <w:basedOn w:val="Normal"/>
    <w:qFormat/>
    <w:rsid w:val="005A6BE6"/>
    <w:pPr>
      <w:tabs>
        <w:tab w:val="right" w:leader="dot" w:pos="9346"/>
      </w:tabs>
      <w:spacing w:after="100"/>
    </w:pPr>
    <w:rPr>
      <w:rFonts w:ascii="Century Gothic" w:hAnsi="Century Gothic"/>
      <w:color w:val="000000"/>
    </w:rPr>
  </w:style>
  <w:style w:type="paragraph" w:customStyle="1" w:styleId="SP-TOC2">
    <w:name w:val="SP-TOC 2"/>
    <w:basedOn w:val="Normal"/>
    <w:qFormat/>
    <w:rsid w:val="005A6BE6"/>
    <w:pPr>
      <w:tabs>
        <w:tab w:val="right" w:leader="dot" w:pos="9346"/>
      </w:tabs>
      <w:spacing w:before="100"/>
      <w:ind w:left="360"/>
    </w:pPr>
    <w:rPr>
      <w:rFonts w:ascii="Century Gothic" w:hAnsi="Century Gothic"/>
    </w:rPr>
  </w:style>
  <w:style w:type="paragraph" w:customStyle="1" w:styleId="SP-NoteHeader">
    <w:name w:val="SP-Note Header"/>
    <w:basedOn w:val="SP-BodyText"/>
    <w:qFormat/>
    <w:rsid w:val="00661938"/>
    <w:pPr>
      <w:spacing w:before="60" w:after="60"/>
    </w:pPr>
    <w:rPr>
      <w:sz w:val="16"/>
      <w:szCs w:val="16"/>
    </w:rPr>
  </w:style>
  <w:style w:type="paragraph" w:customStyle="1" w:styleId="SP-Acronyms">
    <w:name w:val="SP-Acronyms"/>
    <w:basedOn w:val="Normal"/>
    <w:qFormat/>
    <w:rsid w:val="00276F0B"/>
    <w:pPr>
      <w:tabs>
        <w:tab w:val="left" w:pos="1440"/>
      </w:tabs>
    </w:pPr>
  </w:style>
  <w:style w:type="paragraph" w:customStyle="1" w:styleId="SP-TableNoteText">
    <w:name w:val="SP-Table Note Text"/>
    <w:basedOn w:val="SP-BodyText"/>
    <w:qFormat/>
    <w:rsid w:val="00661938"/>
    <w:pPr>
      <w:spacing w:before="60" w:after="60"/>
    </w:pPr>
    <w:rPr>
      <w:i/>
      <w:sz w:val="16"/>
      <w:szCs w:val="16"/>
    </w:rPr>
  </w:style>
  <w:style w:type="paragraph" w:customStyle="1" w:styleId="SP-NoteText">
    <w:name w:val="SP-Note Text"/>
    <w:basedOn w:val="SP-BodyText"/>
    <w:qFormat/>
    <w:rsid w:val="00661938"/>
    <w:pPr>
      <w:spacing w:before="60" w:after="60"/>
    </w:pPr>
    <w:rPr>
      <w:i/>
      <w:sz w:val="16"/>
      <w:szCs w:val="16"/>
    </w:rPr>
  </w:style>
  <w:style w:type="paragraph" w:customStyle="1" w:styleId="CenteredTableText">
    <w:name w:val="Centered Table Text"/>
    <w:basedOn w:val="Normal"/>
    <w:qFormat/>
    <w:rsid w:val="00597BD5"/>
    <w:pPr>
      <w:spacing w:before="60" w:after="60"/>
      <w:jc w:val="center"/>
    </w:pPr>
    <w:rPr>
      <w:rFonts w:ascii="Garamond" w:eastAsia="Garamond" w:hAnsi="Garamond" w:cs="Garamond"/>
      <w:sz w:val="18"/>
      <w:szCs w:val="18"/>
      <w:lang w:val="en-US" w:bidi="bn-BD"/>
    </w:rPr>
  </w:style>
  <w:style w:type="paragraph" w:customStyle="1" w:styleId="SP-TableText">
    <w:name w:val="SP-Table Text"/>
    <w:basedOn w:val="Normal"/>
    <w:qFormat/>
    <w:rsid w:val="00661938"/>
    <w:rPr>
      <w:sz w:val="18"/>
      <w:szCs w:val="18"/>
    </w:rPr>
  </w:style>
  <w:style w:type="paragraph" w:customStyle="1" w:styleId="SP-TableHeaderRow">
    <w:name w:val="SP-Table Header Row"/>
    <w:basedOn w:val="SP-BodyText"/>
    <w:qFormat/>
    <w:rsid w:val="00597BD5"/>
    <w:rPr>
      <w:color w:val="FFFFFF"/>
      <w:sz w:val="18"/>
      <w:szCs w:val="18"/>
    </w:rPr>
  </w:style>
  <w:style w:type="paragraph" w:customStyle="1" w:styleId="SP-TableTitle">
    <w:name w:val="SP-Table Title"/>
    <w:basedOn w:val="Normal"/>
    <w:qFormat/>
    <w:rsid w:val="00980960"/>
    <w:rPr>
      <w:b/>
      <w:color w:val="5F5F5F"/>
    </w:rPr>
  </w:style>
  <w:style w:type="paragraph" w:customStyle="1" w:styleId="SP-TitlePageHead">
    <w:name w:val="SP-Title Page Head"/>
    <w:basedOn w:val="SP-Title"/>
    <w:qFormat/>
    <w:rsid w:val="000E2EA4"/>
    <w:rPr>
      <w:color w:val="000000"/>
    </w:rPr>
  </w:style>
  <w:style w:type="paragraph" w:customStyle="1" w:styleId="SP-TitlePageSubhead1">
    <w:name w:val="SP-Title Page Subhead 1"/>
    <w:basedOn w:val="SP-Subtitle"/>
    <w:qFormat/>
    <w:rsid w:val="000E2EA4"/>
    <w:rPr>
      <w:color w:val="000000"/>
      <w:sz w:val="40"/>
    </w:rPr>
  </w:style>
  <w:style w:type="paragraph" w:styleId="ListBullet">
    <w:name w:val="List Bullet"/>
    <w:basedOn w:val="Normal"/>
    <w:uiPriority w:val="99"/>
    <w:unhideWhenUsed/>
    <w:rsid w:val="00421760"/>
    <w:pPr>
      <w:numPr>
        <w:numId w:val="1"/>
      </w:numPr>
      <w:contextualSpacing/>
    </w:pPr>
  </w:style>
  <w:style w:type="paragraph" w:styleId="ListBullet2">
    <w:name w:val="List Bullet 2"/>
    <w:basedOn w:val="Normal"/>
    <w:uiPriority w:val="99"/>
    <w:unhideWhenUsed/>
    <w:rsid w:val="00421760"/>
    <w:pPr>
      <w:numPr>
        <w:numId w:val="2"/>
      </w:numPr>
      <w:contextualSpacing/>
    </w:pPr>
  </w:style>
  <w:style w:type="paragraph" w:styleId="ListBullet3">
    <w:name w:val="List Bullet 3"/>
    <w:basedOn w:val="Normal"/>
    <w:uiPriority w:val="99"/>
    <w:unhideWhenUsed/>
    <w:rsid w:val="00421760"/>
    <w:pPr>
      <w:numPr>
        <w:numId w:val="3"/>
      </w:numPr>
      <w:contextualSpacing/>
    </w:pPr>
  </w:style>
  <w:style w:type="paragraph" w:customStyle="1" w:styleId="SP-1Bullet">
    <w:name w:val="SP-1Bullet"/>
    <w:basedOn w:val="Normal"/>
    <w:qFormat/>
    <w:rsid w:val="00EA3209"/>
    <w:pPr>
      <w:numPr>
        <w:numId w:val="4"/>
      </w:numPr>
      <w:tabs>
        <w:tab w:val="left" w:pos="900"/>
      </w:tabs>
      <w:ind w:left="900"/>
    </w:pPr>
    <w:rPr>
      <w:szCs w:val="22"/>
    </w:rPr>
  </w:style>
  <w:style w:type="paragraph" w:customStyle="1" w:styleId="SP-2Bullet">
    <w:name w:val="SP-2Bullet"/>
    <w:basedOn w:val="Normal"/>
    <w:qFormat/>
    <w:rsid w:val="00636818"/>
    <w:pPr>
      <w:numPr>
        <w:numId w:val="9"/>
      </w:numPr>
    </w:pPr>
  </w:style>
  <w:style w:type="paragraph" w:customStyle="1" w:styleId="SP-3Bullet">
    <w:name w:val="SP-3Bullet"/>
    <w:basedOn w:val="Normal"/>
    <w:qFormat/>
    <w:rsid w:val="00276F0B"/>
    <w:pPr>
      <w:numPr>
        <w:numId w:val="5"/>
      </w:numPr>
      <w:ind w:left="1080"/>
    </w:pPr>
  </w:style>
  <w:style w:type="paragraph" w:customStyle="1" w:styleId="SP-Heading2">
    <w:name w:val="SP-Heading 2"/>
    <w:basedOn w:val="Normal"/>
    <w:qFormat/>
    <w:rsid w:val="00697D6F"/>
    <w:pPr>
      <w:spacing w:before="180"/>
    </w:pPr>
    <w:rPr>
      <w:rFonts w:ascii="Century Gothic" w:hAnsi="Century Gothic"/>
      <w:b/>
      <w:color w:val="91993E"/>
      <w:sz w:val="26"/>
      <w:szCs w:val="28"/>
    </w:rPr>
  </w:style>
  <w:style w:type="paragraph" w:customStyle="1" w:styleId="SP-Heading3">
    <w:name w:val="SP-Heading 3"/>
    <w:basedOn w:val="Normal"/>
    <w:qFormat/>
    <w:rsid w:val="00697D6F"/>
    <w:pPr>
      <w:spacing w:before="180"/>
    </w:pPr>
    <w:rPr>
      <w:rFonts w:ascii="Century Gothic" w:hAnsi="Century Gothic"/>
      <w:b/>
      <w:sz w:val="24"/>
    </w:rPr>
  </w:style>
  <w:style w:type="paragraph" w:customStyle="1" w:styleId="SP-NumberList">
    <w:name w:val="SP-Number List"/>
    <w:basedOn w:val="Normal"/>
    <w:qFormat/>
    <w:rsid w:val="003654CA"/>
    <w:pPr>
      <w:numPr>
        <w:numId w:val="6"/>
      </w:numPr>
    </w:pPr>
  </w:style>
  <w:style w:type="paragraph" w:customStyle="1" w:styleId="SP-NumberListLetters">
    <w:name w:val="SP-Number List Letters"/>
    <w:basedOn w:val="Normal"/>
    <w:qFormat/>
    <w:rsid w:val="00697D6F"/>
    <w:pPr>
      <w:numPr>
        <w:numId w:val="7"/>
      </w:numPr>
    </w:pPr>
  </w:style>
  <w:style w:type="paragraph" w:customStyle="1" w:styleId="SP-References">
    <w:name w:val="SP-References"/>
    <w:basedOn w:val="Normal"/>
    <w:qFormat/>
    <w:rsid w:val="00BE21E2"/>
    <w:pPr>
      <w:ind w:left="360" w:hanging="360"/>
    </w:pPr>
  </w:style>
  <w:style w:type="paragraph" w:customStyle="1" w:styleId="SP-FigureTitle">
    <w:name w:val="SP-Figure Title"/>
    <w:basedOn w:val="SP-BodyText"/>
    <w:qFormat/>
    <w:rsid w:val="00CE0FC2"/>
    <w:rPr>
      <w:b/>
      <w:color w:val="5F5F5F"/>
    </w:rPr>
  </w:style>
  <w:style w:type="paragraph" w:customStyle="1" w:styleId="DP-NumberList">
    <w:name w:val="DP-NumberList"/>
    <w:basedOn w:val="Normal"/>
    <w:rsid w:val="009D46BB"/>
    <w:pPr>
      <w:numPr>
        <w:numId w:val="8"/>
      </w:numPr>
      <w:spacing w:before="0" w:line="240" w:lineRule="auto"/>
    </w:pPr>
    <w:rPr>
      <w:rFonts w:ascii="Garamond" w:eastAsia="Times New Roman" w:hAnsi="Garamond" w:cs="Times New Roman"/>
      <w:sz w:val="24"/>
      <w:lang w:val="en-US"/>
    </w:rPr>
  </w:style>
  <w:style w:type="character" w:customStyle="1" w:styleId="HyperlinkJB">
    <w:name w:val="Hyperlink (JB)"/>
    <w:uiPriority w:val="99"/>
    <w:rsid w:val="009564F6"/>
    <w:rPr>
      <w:u w:val="thick" w:color="E86D11"/>
    </w:rPr>
  </w:style>
  <w:style w:type="paragraph" w:customStyle="1" w:styleId="SP-PhotoCredit">
    <w:name w:val="SP-Photo Credit"/>
    <w:basedOn w:val="Normal"/>
    <w:rsid w:val="00140EBF"/>
    <w:pPr>
      <w:spacing w:before="0" w:after="0" w:line="240" w:lineRule="auto"/>
    </w:pPr>
    <w:rPr>
      <w:rFonts w:ascii="Century Gothic" w:eastAsia="Times" w:hAnsi="Century Gothic" w:cs="Arial"/>
      <w:i/>
      <w:sz w:val="14"/>
      <w:szCs w:val="14"/>
      <w:lang w:val="en-US"/>
    </w:rPr>
  </w:style>
  <w:style w:type="paragraph" w:customStyle="1" w:styleId="SP-PhotoCaption">
    <w:name w:val="SP-Photo Caption"/>
    <w:rsid w:val="00140EBF"/>
    <w:rPr>
      <w:rFonts w:ascii="Century Gothic" w:hAnsi="Century Gothic"/>
      <w:sz w:val="16"/>
      <w:szCs w:val="24"/>
      <w:lang w:val="en"/>
    </w:rPr>
  </w:style>
  <w:style w:type="paragraph" w:styleId="FootnoteText">
    <w:name w:val="footnote text"/>
    <w:basedOn w:val="Normal"/>
    <w:link w:val="FootnoteTextChar"/>
    <w:uiPriority w:val="99"/>
    <w:unhideWhenUsed/>
    <w:rsid w:val="00C54294"/>
    <w:rPr>
      <w:szCs w:val="20"/>
    </w:rPr>
  </w:style>
  <w:style w:type="character" w:customStyle="1" w:styleId="FootnoteTextChar">
    <w:name w:val="Footnote Text Char"/>
    <w:link w:val="FootnoteText"/>
    <w:uiPriority w:val="99"/>
    <w:rsid w:val="00C54294"/>
    <w:rPr>
      <w:rFonts w:ascii="Segoe UI" w:hAnsi="Segoe UI"/>
      <w:lang w:val="en"/>
    </w:rPr>
  </w:style>
  <w:style w:type="character" w:styleId="FootnoteReference">
    <w:name w:val="footnote reference"/>
    <w:uiPriority w:val="99"/>
    <w:unhideWhenUsed/>
    <w:rsid w:val="00C54294"/>
    <w:rPr>
      <w:vertAlign w:val="superscript"/>
    </w:rPr>
  </w:style>
  <w:style w:type="paragraph" w:customStyle="1" w:styleId="SP-Footnote">
    <w:name w:val="SP-Footnote"/>
    <w:basedOn w:val="FootnoteText"/>
    <w:qFormat/>
    <w:rsid w:val="00F96AE9"/>
    <w:pPr>
      <w:spacing w:before="20" w:after="20"/>
    </w:pPr>
    <w:rPr>
      <w:sz w:val="16"/>
      <w:lang w:val="en-US"/>
    </w:rPr>
  </w:style>
  <w:style w:type="paragraph" w:customStyle="1" w:styleId="SP-BoxText">
    <w:name w:val="SP-Box Text"/>
    <w:basedOn w:val="Normal"/>
    <w:qFormat/>
    <w:rsid w:val="00D20A33"/>
  </w:style>
  <w:style w:type="paragraph" w:styleId="TableofFigures">
    <w:name w:val="table of figures"/>
    <w:basedOn w:val="Normal"/>
    <w:next w:val="Normal"/>
    <w:uiPriority w:val="99"/>
    <w:unhideWhenUsed/>
    <w:rsid w:val="00F72209"/>
  </w:style>
  <w:style w:type="paragraph" w:styleId="NormalWeb">
    <w:name w:val="Normal (Web)"/>
    <w:basedOn w:val="Normal"/>
    <w:uiPriority w:val="99"/>
    <w:unhideWhenUsed/>
    <w:rsid w:val="00F72209"/>
    <w:pPr>
      <w:spacing w:before="100" w:beforeAutospacing="1" w:after="100" w:afterAutospacing="1" w:line="240" w:lineRule="auto"/>
    </w:pPr>
    <w:rPr>
      <w:rFonts w:ascii="Times New Roman" w:eastAsia="Times New Roman" w:hAnsi="Times New Roman" w:cs="Times New Roman"/>
      <w:sz w:val="24"/>
      <w:lang w:val="en-US"/>
    </w:rPr>
  </w:style>
  <w:style w:type="paragraph" w:customStyle="1" w:styleId="SP-TableSubHeaderRow">
    <w:name w:val="SP-Table Sub Header Row"/>
    <w:basedOn w:val="SP-TableHeaderRow"/>
    <w:qFormat/>
    <w:rsid w:val="00EC4EB4"/>
  </w:style>
  <w:style w:type="paragraph" w:customStyle="1" w:styleId="1ROT">
    <w:name w:val="1ROT"/>
    <w:basedOn w:val="Normal"/>
    <w:qFormat/>
    <w:rsid w:val="0037080B"/>
    <w:rPr>
      <w:rFonts w:ascii="Century Gothic" w:eastAsia="Garamond" w:hAnsi="Century Gothic" w:cs="Vrinda"/>
      <w:sz w:val="18"/>
      <w:szCs w:val="22"/>
      <w:lang w:val="en-US"/>
    </w:rPr>
  </w:style>
  <w:style w:type="paragraph" w:customStyle="1" w:styleId="SP-TOCFigsandTables">
    <w:name w:val="SP-TOC Figs and Tables"/>
    <w:basedOn w:val="SP-TOC1"/>
    <w:qFormat/>
    <w:rsid w:val="005A6BE6"/>
    <w:rPr>
      <w:noProof/>
    </w:rPr>
  </w:style>
  <w:style w:type="paragraph" w:customStyle="1" w:styleId="Tabletext-bulletedAM">
    <w:name w:val="Table text- bulleted AM"/>
    <w:basedOn w:val="SP-TableText"/>
    <w:qFormat/>
    <w:rsid w:val="00F70401"/>
    <w:pPr>
      <w:numPr>
        <w:numId w:val="12"/>
      </w:numPr>
      <w:spacing w:before="0" w:after="60" w:line="240" w:lineRule="auto"/>
    </w:pPr>
    <w:rPr>
      <w:sz w:val="20"/>
      <w:szCs w:val="20"/>
    </w:rPr>
  </w:style>
  <w:style w:type="paragraph" w:customStyle="1" w:styleId="SP-4BulletAM">
    <w:name w:val="SP-4Bullet AM"/>
    <w:basedOn w:val="Normal"/>
    <w:qFormat/>
    <w:rsid w:val="00F70401"/>
    <w:pPr>
      <w:numPr>
        <w:numId w:val="10"/>
      </w:numPr>
      <w:tabs>
        <w:tab w:val="num" w:pos="1080"/>
      </w:tabs>
      <w:spacing w:before="40" w:after="40" w:line="240" w:lineRule="auto"/>
    </w:pPr>
    <w:rPr>
      <w:rFonts w:eastAsia="Garamond" w:cs="Segoe UI"/>
      <w:color w:val="000000"/>
      <w:szCs w:val="20"/>
      <w:lang w:val="en-US"/>
    </w:rPr>
  </w:style>
  <w:style w:type="paragraph" w:customStyle="1" w:styleId="SP-SlideLineAM">
    <w:name w:val="SP-Slide Line AM"/>
    <w:basedOn w:val="Normal"/>
    <w:next w:val="SP-SLIDEBullet1AM"/>
    <w:qFormat/>
    <w:rsid w:val="00F70401"/>
    <w:pPr>
      <w:keepNext/>
      <w:tabs>
        <w:tab w:val="left" w:pos="1008"/>
      </w:tabs>
      <w:spacing w:after="0" w:line="240" w:lineRule="auto"/>
    </w:pPr>
    <w:rPr>
      <w:rFonts w:eastAsia="Garamond" w:cs="Segoe UI"/>
      <w:b/>
      <w:bCs/>
      <w:color w:val="000000"/>
      <w:szCs w:val="20"/>
      <w:lang w:val="en-US"/>
    </w:rPr>
  </w:style>
  <w:style w:type="paragraph" w:customStyle="1" w:styleId="SP-SLIDEBullet1AM">
    <w:name w:val="SP-SLIDE Bullet1 AM"/>
    <w:basedOn w:val="ListParagraph"/>
    <w:qFormat/>
    <w:rsid w:val="00F70401"/>
    <w:pPr>
      <w:numPr>
        <w:numId w:val="11"/>
      </w:numPr>
      <w:spacing w:before="40" w:after="40" w:line="240" w:lineRule="auto"/>
      <w:ind w:left="1350"/>
    </w:pPr>
  </w:style>
  <w:style w:type="paragraph" w:customStyle="1" w:styleId="SP-SLIDEBullet2AM">
    <w:name w:val="SP-SLIDE Bullet2 AM"/>
    <w:basedOn w:val="SP-SLIDEBullet1AM"/>
    <w:qFormat/>
    <w:rsid w:val="00F70401"/>
    <w:pPr>
      <w:numPr>
        <w:ilvl w:val="1"/>
        <w:numId w:val="10"/>
      </w:numPr>
    </w:pPr>
  </w:style>
  <w:style w:type="paragraph" w:customStyle="1" w:styleId="SP-facilitatornote">
    <w:name w:val="SP-facilitator note"/>
    <w:basedOn w:val="SP-BodyText"/>
    <w:qFormat/>
    <w:rsid w:val="00F70401"/>
    <w:pPr>
      <w:keepLines/>
      <w:shd w:val="clear" w:color="auto" w:fill="BFBFBF"/>
      <w:ind w:left="1440"/>
    </w:pPr>
    <w:rPr>
      <w:rFonts w:cs="Segoe UI"/>
      <w:i/>
      <w:iCs/>
      <w:noProof/>
      <w:lang w:val="en-US"/>
    </w:rPr>
  </w:style>
  <w:style w:type="paragraph" w:customStyle="1" w:styleId="SP-LessonsLearned">
    <w:name w:val="SP-Lessons Learned"/>
    <w:basedOn w:val="SP-facilitatornote"/>
    <w:qFormat/>
    <w:rsid w:val="00F70401"/>
    <w:pPr>
      <w:shd w:val="clear" w:color="auto" w:fill="D9E8CC"/>
    </w:pPr>
  </w:style>
  <w:style w:type="paragraph" w:customStyle="1" w:styleId="SP-Discussionprompt">
    <w:name w:val="SP-Discussion prompt"/>
    <w:qFormat/>
    <w:rsid w:val="00F70401"/>
    <w:pPr>
      <w:spacing w:before="40" w:after="40"/>
    </w:pPr>
    <w:rPr>
      <w:rFonts w:ascii="Segoe UI" w:hAnsi="Segoe UI"/>
      <w:noProof/>
      <w:szCs w:val="24"/>
    </w:rPr>
  </w:style>
  <w:style w:type="paragraph" w:customStyle="1" w:styleId="SP-NumberListIndentAM">
    <w:name w:val="SP-Number List Indent AM"/>
    <w:basedOn w:val="Normal"/>
    <w:qFormat/>
    <w:rsid w:val="005D0942"/>
    <w:pPr>
      <w:numPr>
        <w:ilvl w:val="1"/>
        <w:numId w:val="13"/>
      </w:numPr>
      <w:tabs>
        <w:tab w:val="num" w:pos="720"/>
      </w:tabs>
      <w:spacing w:before="0" w:after="0" w:line="240" w:lineRule="auto"/>
      <w:ind w:left="720"/>
    </w:pPr>
    <w:rPr>
      <w:rFonts w:eastAsia="Garamond" w:cs="Segoe UI"/>
      <w:color w:val="000000"/>
      <w:szCs w:val="20"/>
      <w:lang w:val="en-US"/>
    </w:rPr>
  </w:style>
  <w:style w:type="character" w:styleId="CommentReference">
    <w:name w:val="annotation reference"/>
    <w:uiPriority w:val="99"/>
    <w:semiHidden/>
    <w:unhideWhenUsed/>
    <w:rsid w:val="00835C08"/>
    <w:rPr>
      <w:sz w:val="16"/>
      <w:szCs w:val="16"/>
    </w:rPr>
  </w:style>
  <w:style w:type="paragraph" w:styleId="CommentText">
    <w:name w:val="annotation text"/>
    <w:basedOn w:val="Normal"/>
    <w:link w:val="CommentTextChar"/>
    <w:uiPriority w:val="99"/>
    <w:unhideWhenUsed/>
    <w:rsid w:val="00835C08"/>
    <w:rPr>
      <w:rFonts w:cs="Times New Roman"/>
      <w:szCs w:val="20"/>
      <w:lang w:val="en-US"/>
    </w:rPr>
  </w:style>
  <w:style w:type="character" w:customStyle="1" w:styleId="CommentTextChar">
    <w:name w:val="Comment Text Char"/>
    <w:link w:val="CommentText"/>
    <w:uiPriority w:val="99"/>
    <w:rsid w:val="00835C08"/>
    <w:rPr>
      <w:rFonts w:ascii="Segoe UI" w:hAnsi="Segoe UI" w:cs="Times New Roman"/>
    </w:rPr>
  </w:style>
  <w:style w:type="paragraph" w:customStyle="1" w:styleId="bulletedlist1">
    <w:name w:val="bulleted list 1"/>
    <w:basedOn w:val="Normal"/>
    <w:qFormat/>
    <w:rsid w:val="00835C08"/>
    <w:pPr>
      <w:numPr>
        <w:numId w:val="15"/>
      </w:numPr>
      <w:tabs>
        <w:tab w:val="num" w:pos="1440"/>
      </w:tabs>
      <w:spacing w:before="0" w:after="0" w:line="240" w:lineRule="auto"/>
      <w:ind w:left="1440"/>
    </w:pPr>
    <w:rPr>
      <w:rFonts w:eastAsia="Garamond" w:cs="Segoe UI"/>
      <w:color w:val="000000"/>
      <w:szCs w:val="20"/>
      <w:lang w:val="en-US"/>
    </w:rPr>
  </w:style>
  <w:style w:type="paragraph" w:customStyle="1" w:styleId="bulletedlist2">
    <w:name w:val="bulleted list 2"/>
    <w:basedOn w:val="Normal"/>
    <w:qFormat/>
    <w:rsid w:val="00835C08"/>
    <w:pPr>
      <w:numPr>
        <w:ilvl w:val="1"/>
        <w:numId w:val="15"/>
      </w:numPr>
      <w:tabs>
        <w:tab w:val="num" w:pos="1440"/>
      </w:tabs>
      <w:spacing w:before="0" w:after="0" w:line="240" w:lineRule="auto"/>
      <w:ind w:left="1710"/>
    </w:pPr>
    <w:rPr>
      <w:rFonts w:eastAsia="Garamond" w:cs="Segoe UI"/>
      <w:color w:val="000000"/>
      <w:szCs w:val="20"/>
      <w:lang w:val="en-US"/>
    </w:rPr>
  </w:style>
  <w:style w:type="paragraph" w:customStyle="1" w:styleId="SP-NumberListIndent2">
    <w:name w:val="SP-Number List Indent 2"/>
    <w:basedOn w:val="SP-NumberListIndentAM"/>
    <w:qFormat/>
    <w:rsid w:val="00835C08"/>
    <w:pPr>
      <w:numPr>
        <w:ilvl w:val="0"/>
        <w:numId w:val="0"/>
      </w:numPr>
      <w:tabs>
        <w:tab w:val="num" w:pos="720"/>
      </w:tabs>
      <w:spacing w:after="120"/>
      <w:ind w:left="1350" w:hanging="360"/>
    </w:pPr>
  </w:style>
  <w:style w:type="paragraph" w:styleId="Title">
    <w:name w:val="Title"/>
    <w:basedOn w:val="Normal"/>
    <w:next w:val="Normal"/>
    <w:link w:val="TitleChar"/>
    <w:uiPriority w:val="10"/>
    <w:qFormat/>
    <w:rsid w:val="00743A2D"/>
    <w:pPr>
      <w:pBdr>
        <w:bottom w:val="single" w:sz="8" w:space="4" w:color="91993E"/>
      </w:pBdr>
      <w:spacing w:after="300" w:line="240" w:lineRule="auto"/>
      <w:contextualSpacing/>
    </w:pPr>
    <w:rPr>
      <w:rFonts w:ascii="Century Gothic" w:eastAsia="MS Gothic" w:hAnsi="Century Gothic" w:cs="Vrinda"/>
      <w:color w:val="354B21"/>
      <w:spacing w:val="5"/>
      <w:kern w:val="28"/>
      <w:sz w:val="52"/>
      <w:szCs w:val="52"/>
      <w:lang w:val="en-US"/>
    </w:rPr>
  </w:style>
  <w:style w:type="character" w:customStyle="1" w:styleId="TitleChar">
    <w:name w:val="Title Char"/>
    <w:link w:val="Title"/>
    <w:uiPriority w:val="10"/>
    <w:rsid w:val="00743A2D"/>
    <w:rPr>
      <w:rFonts w:ascii="Century Gothic" w:eastAsia="MS Gothic" w:hAnsi="Century Gothic" w:cs="Vrinda"/>
      <w:color w:val="354B21"/>
      <w:spacing w:val="5"/>
      <w:kern w:val="28"/>
      <w:sz w:val="52"/>
      <w:szCs w:val="52"/>
    </w:rPr>
  </w:style>
  <w:style w:type="paragraph" w:customStyle="1" w:styleId="numberedlistsegoe">
    <w:name w:val="numbered list (segoe)"/>
    <w:basedOn w:val="Normal"/>
    <w:qFormat/>
    <w:rsid w:val="00743A2D"/>
    <w:pPr>
      <w:spacing w:before="0" w:after="0" w:line="240" w:lineRule="auto"/>
      <w:ind w:left="1170" w:hanging="360"/>
    </w:pPr>
    <w:rPr>
      <w:rFonts w:eastAsia="Garamond" w:cs="Segoe UI"/>
      <w:color w:val="000000"/>
      <w:szCs w:val="20"/>
      <w:lang w:val="en-US"/>
    </w:rPr>
  </w:style>
  <w:style w:type="paragraph" w:customStyle="1" w:styleId="SP-5BulletAM">
    <w:name w:val="SP-5Bullet AM"/>
    <w:basedOn w:val="Normal"/>
    <w:qFormat/>
    <w:rsid w:val="00743A2D"/>
    <w:pPr>
      <w:spacing w:before="0" w:after="0" w:line="240" w:lineRule="auto"/>
      <w:ind w:left="1800" w:hanging="360"/>
    </w:pPr>
    <w:rPr>
      <w:rFonts w:eastAsia="Garamond" w:cs="Segoe UI"/>
      <w:color w:val="000000"/>
      <w:szCs w:val="20"/>
      <w:lang w:val="en-US"/>
    </w:rPr>
  </w:style>
  <w:style w:type="paragraph" w:styleId="CommentSubject">
    <w:name w:val="annotation subject"/>
    <w:basedOn w:val="CommentText"/>
    <w:next w:val="CommentText"/>
    <w:link w:val="CommentSubjectChar"/>
    <w:uiPriority w:val="99"/>
    <w:semiHidden/>
    <w:unhideWhenUsed/>
    <w:rsid w:val="00743A2D"/>
    <w:pPr>
      <w:spacing w:line="240" w:lineRule="auto"/>
    </w:pPr>
    <w:rPr>
      <w:rFonts w:cs="Helvetica"/>
      <w:b/>
      <w:bCs/>
      <w:lang w:val="en"/>
    </w:rPr>
  </w:style>
  <w:style w:type="character" w:customStyle="1" w:styleId="CommentSubjectChar">
    <w:name w:val="Comment Subject Char"/>
    <w:link w:val="CommentSubject"/>
    <w:uiPriority w:val="99"/>
    <w:semiHidden/>
    <w:rsid w:val="00743A2D"/>
    <w:rPr>
      <w:rFonts w:ascii="Segoe UI" w:hAnsi="Segoe UI" w:cs="Times New Roman"/>
      <w:b/>
      <w:bCs/>
      <w:lang w:val="en"/>
    </w:rPr>
  </w:style>
  <w:style w:type="paragraph" w:customStyle="1" w:styleId="SP-BodytextindentAM">
    <w:name w:val="SP-Body text indent AM"/>
    <w:basedOn w:val="Normal"/>
    <w:qFormat/>
    <w:rsid w:val="00743A2D"/>
    <w:pPr>
      <w:spacing w:before="0" w:after="0" w:line="240" w:lineRule="auto"/>
      <w:ind w:left="720"/>
    </w:pPr>
    <w:rPr>
      <w:rFonts w:eastAsia="Garamond" w:cs="Segoe UI"/>
      <w:bCs/>
      <w:color w:val="000000"/>
      <w:szCs w:val="20"/>
      <w:lang w:val="en-US"/>
    </w:rPr>
  </w:style>
  <w:style w:type="character" w:customStyle="1" w:styleId="apple-converted-space">
    <w:name w:val="apple-converted-space"/>
    <w:rsid w:val="00743A2D"/>
  </w:style>
  <w:style w:type="paragraph" w:customStyle="1" w:styleId="p1">
    <w:name w:val="p1"/>
    <w:basedOn w:val="Normal"/>
    <w:rsid w:val="00743A2D"/>
    <w:pPr>
      <w:spacing w:before="0" w:after="0" w:line="240" w:lineRule="auto"/>
    </w:pPr>
    <w:rPr>
      <w:rFonts w:ascii="Helvetica" w:eastAsia="Garamond" w:hAnsi="Helvetica" w:cs="Times New Roman"/>
      <w:color w:val="505050"/>
      <w:sz w:val="17"/>
      <w:szCs w:val="17"/>
      <w:lang w:val="en-US"/>
    </w:rPr>
  </w:style>
  <w:style w:type="paragraph" w:styleId="Revision">
    <w:name w:val="Revision"/>
    <w:hidden/>
    <w:uiPriority w:val="99"/>
    <w:semiHidden/>
    <w:rsid w:val="00743A2D"/>
    <w:rPr>
      <w:rFonts w:ascii="Times New Roman" w:hAnsi="Times New Roman" w:cs="Times New Roman"/>
      <w:sz w:val="24"/>
      <w:szCs w:val="24"/>
    </w:rPr>
  </w:style>
  <w:style w:type="paragraph" w:customStyle="1" w:styleId="SP-ActivityDescription">
    <w:name w:val="SP-Activity Description"/>
    <w:basedOn w:val="SP-LessonsLearned"/>
    <w:qFormat/>
    <w:rsid w:val="00743A2D"/>
    <w:pPr>
      <w:shd w:val="clear" w:color="auto" w:fill="D8EAF0"/>
    </w:pPr>
  </w:style>
  <w:style w:type="character" w:styleId="PageNumber">
    <w:name w:val="page number"/>
    <w:uiPriority w:val="1"/>
    <w:rsid w:val="00743A2D"/>
  </w:style>
  <w:style w:type="paragraph" w:customStyle="1" w:styleId="SP-TableBulletnew">
    <w:name w:val="SP - Table Bullet (new)"/>
    <w:basedOn w:val="Normal"/>
    <w:qFormat/>
    <w:rsid w:val="00743A2D"/>
    <w:pPr>
      <w:numPr>
        <w:numId w:val="24"/>
      </w:numPr>
      <w:tabs>
        <w:tab w:val="left" w:pos="1080"/>
        <w:tab w:val="num" w:pos="1350"/>
      </w:tabs>
      <w:spacing w:before="0" w:after="60" w:line="240" w:lineRule="auto"/>
      <w:ind w:left="1350"/>
    </w:pPr>
    <w:rPr>
      <w:rFonts w:cs="Segoe UI"/>
      <w:lang w:val="en-US"/>
    </w:rPr>
  </w:style>
  <w:style w:type="paragraph" w:styleId="EndnoteText">
    <w:name w:val="endnote text"/>
    <w:basedOn w:val="Normal"/>
    <w:link w:val="EndnoteTextChar"/>
    <w:uiPriority w:val="99"/>
    <w:semiHidden/>
    <w:unhideWhenUsed/>
    <w:rsid w:val="00743A2D"/>
    <w:pPr>
      <w:spacing w:before="0" w:after="0" w:line="240" w:lineRule="auto"/>
    </w:pPr>
    <w:rPr>
      <w:rFonts w:ascii="Times New Roman" w:hAnsi="Times New Roman" w:cs="Times New Roman"/>
      <w:szCs w:val="20"/>
      <w:lang w:val="en-US"/>
    </w:rPr>
  </w:style>
  <w:style w:type="character" w:customStyle="1" w:styleId="EndnoteTextChar">
    <w:name w:val="Endnote Text Char"/>
    <w:link w:val="EndnoteText"/>
    <w:uiPriority w:val="99"/>
    <w:semiHidden/>
    <w:rsid w:val="00743A2D"/>
    <w:rPr>
      <w:rFonts w:ascii="Times New Roman" w:hAnsi="Times New Roman" w:cs="Times New Roman"/>
    </w:rPr>
  </w:style>
  <w:style w:type="character" w:styleId="EndnoteReference">
    <w:name w:val="endnote reference"/>
    <w:uiPriority w:val="99"/>
    <w:semiHidden/>
    <w:unhideWhenUsed/>
    <w:rsid w:val="00743A2D"/>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Helvetica"/>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semiHidden="0" w:uiPriority="1" w:unhideWhenUsed="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276F0B"/>
    <w:pPr>
      <w:spacing w:before="120" w:after="120" w:line="276" w:lineRule="auto"/>
    </w:pPr>
    <w:rPr>
      <w:rFonts w:ascii="Segoe UI" w:hAnsi="Segoe UI"/>
      <w:szCs w:val="24"/>
      <w:lang w:val="en"/>
    </w:rPr>
  </w:style>
  <w:style w:type="paragraph" w:styleId="Heading1">
    <w:name w:val="heading 1"/>
    <w:basedOn w:val="Heading3"/>
    <w:next w:val="Normal"/>
    <w:link w:val="Heading1Char"/>
    <w:uiPriority w:val="9"/>
    <w:qFormat/>
    <w:rsid w:val="007775B7"/>
    <w:pPr>
      <w:outlineLvl w:val="0"/>
    </w:pPr>
    <w:rPr>
      <w:b w:val="0"/>
      <w:color w:val="47652D"/>
      <w:sz w:val="32"/>
      <w:szCs w:val="40"/>
    </w:rPr>
  </w:style>
  <w:style w:type="paragraph" w:styleId="Heading2">
    <w:name w:val="heading 2"/>
    <w:basedOn w:val="Normal"/>
    <w:next w:val="Normal"/>
    <w:link w:val="Heading2Char"/>
    <w:uiPriority w:val="9"/>
    <w:rsid w:val="00B12DB3"/>
    <w:pPr>
      <w:outlineLvl w:val="1"/>
    </w:pPr>
    <w:rPr>
      <w:rFonts w:ascii="Century Gothic" w:hAnsi="Century Gothic"/>
      <w:b/>
      <w:bCs/>
      <w:iCs/>
      <w:color w:val="91993E"/>
      <w:sz w:val="28"/>
      <w:szCs w:val="30"/>
    </w:rPr>
  </w:style>
  <w:style w:type="paragraph" w:styleId="Heading3">
    <w:name w:val="heading 3"/>
    <w:basedOn w:val="Normal"/>
    <w:next w:val="Normal"/>
    <w:link w:val="Heading3Char"/>
    <w:uiPriority w:val="9"/>
    <w:unhideWhenUsed/>
    <w:qFormat/>
    <w:rsid w:val="00B12DB3"/>
    <w:pPr>
      <w:keepNext/>
      <w:outlineLvl w:val="2"/>
    </w:pPr>
    <w:rPr>
      <w:rFonts w:ascii="Century Gothic" w:hAnsi="Century Gothic"/>
      <w:b/>
      <w:bCs/>
      <w:sz w:val="24"/>
      <w:szCs w:val="26"/>
    </w:rPr>
  </w:style>
  <w:style w:type="paragraph" w:styleId="Heading4">
    <w:name w:val="heading 4"/>
    <w:basedOn w:val="Normal"/>
    <w:next w:val="Normal"/>
    <w:link w:val="Heading4Char"/>
    <w:uiPriority w:val="9"/>
    <w:unhideWhenUsed/>
    <w:qFormat/>
    <w:rsid w:val="00B12DB3"/>
    <w:pPr>
      <w:keepNext/>
      <w:outlineLvl w:val="3"/>
    </w:pPr>
    <w:rPr>
      <w:b/>
      <w:bCs/>
      <w:szCs w:val="26"/>
    </w:rPr>
  </w:style>
  <w:style w:type="paragraph" w:styleId="Heading5">
    <w:name w:val="heading 5"/>
    <w:basedOn w:val="Normal"/>
    <w:next w:val="Normal"/>
    <w:link w:val="Heading5Char"/>
    <w:uiPriority w:val="9"/>
    <w:semiHidden/>
    <w:unhideWhenUsed/>
    <w:qFormat/>
    <w:rsid w:val="005E11C7"/>
    <w:pPr>
      <w:keepNext/>
      <w:keepLines/>
      <w:spacing w:before="200"/>
      <w:outlineLvl w:val="4"/>
    </w:pPr>
    <w:rPr>
      <w:rFonts w:ascii="Century Gothic" w:eastAsia="Times New Roman" w:hAnsi="Century Gothic" w:cs="Vrinda"/>
      <w:color w:val="474C1F"/>
    </w:rPr>
  </w:style>
  <w:style w:type="paragraph" w:styleId="Heading6">
    <w:name w:val="heading 6"/>
    <w:basedOn w:val="Normal"/>
    <w:next w:val="Normal"/>
    <w:link w:val="Heading6Char"/>
    <w:uiPriority w:val="9"/>
    <w:semiHidden/>
    <w:unhideWhenUsed/>
    <w:qFormat/>
    <w:rsid w:val="005E11C7"/>
    <w:pPr>
      <w:keepNext/>
      <w:keepLines/>
      <w:spacing w:before="200"/>
      <w:outlineLvl w:val="5"/>
    </w:pPr>
    <w:rPr>
      <w:rFonts w:ascii="Century Gothic" w:eastAsia="Times New Roman" w:hAnsi="Century Gothic" w:cs="Vrinda"/>
      <w:i/>
      <w:iCs/>
      <w:color w:val="474C1F"/>
    </w:rPr>
  </w:style>
  <w:style w:type="paragraph" w:styleId="Heading7">
    <w:name w:val="heading 7"/>
    <w:basedOn w:val="Normal"/>
    <w:next w:val="Normal"/>
    <w:link w:val="Heading7Char"/>
    <w:uiPriority w:val="9"/>
    <w:semiHidden/>
    <w:unhideWhenUsed/>
    <w:qFormat/>
    <w:rsid w:val="005E11C7"/>
    <w:pPr>
      <w:keepNext/>
      <w:keepLines/>
      <w:spacing w:before="200"/>
      <w:outlineLvl w:val="6"/>
    </w:pPr>
    <w:rPr>
      <w:rFonts w:ascii="Century Gothic" w:eastAsia="Times New Roman" w:hAnsi="Century Gothic" w:cs="Vrinda"/>
      <w:i/>
      <w:iCs/>
      <w:color w:val="404040"/>
    </w:rPr>
  </w:style>
  <w:style w:type="paragraph" w:styleId="Heading8">
    <w:name w:val="heading 8"/>
    <w:basedOn w:val="Normal"/>
    <w:next w:val="Normal"/>
    <w:link w:val="Heading8Char"/>
    <w:uiPriority w:val="9"/>
    <w:semiHidden/>
    <w:unhideWhenUsed/>
    <w:qFormat/>
    <w:rsid w:val="005E11C7"/>
    <w:pPr>
      <w:keepNext/>
      <w:keepLines/>
      <w:spacing w:before="200"/>
      <w:outlineLvl w:val="7"/>
    </w:pPr>
    <w:rPr>
      <w:rFonts w:ascii="Century Gothic" w:eastAsia="Times New Roman" w:hAnsi="Century Gothic" w:cs="Vrinda"/>
      <w:color w:val="404040"/>
      <w:szCs w:val="20"/>
    </w:rPr>
  </w:style>
  <w:style w:type="paragraph" w:styleId="Heading9">
    <w:name w:val="heading 9"/>
    <w:basedOn w:val="Normal"/>
    <w:next w:val="Normal"/>
    <w:link w:val="Heading9Char"/>
    <w:uiPriority w:val="9"/>
    <w:semiHidden/>
    <w:unhideWhenUsed/>
    <w:qFormat/>
    <w:rsid w:val="005E11C7"/>
    <w:pPr>
      <w:keepNext/>
      <w:keepLines/>
      <w:spacing w:before="200"/>
      <w:outlineLvl w:val="8"/>
    </w:pPr>
    <w:rPr>
      <w:rFonts w:ascii="Century Gothic" w:eastAsia="Times New Roman" w:hAnsi="Century Gothic" w:cs="Vrinda"/>
      <w:i/>
      <w:iCs/>
      <w:color w:val="40404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lorfulList-Accent11">
    <w:name w:val="Colorful List - Accent 11"/>
    <w:basedOn w:val="Normal"/>
    <w:uiPriority w:val="34"/>
    <w:qFormat/>
    <w:rsid w:val="0071054B"/>
    <w:pPr>
      <w:ind w:left="720"/>
      <w:contextualSpacing/>
    </w:pPr>
  </w:style>
  <w:style w:type="paragraph" w:customStyle="1" w:styleId="BasicParagraph">
    <w:name w:val="[Basic Paragraph]"/>
    <w:basedOn w:val="Normal"/>
    <w:uiPriority w:val="99"/>
    <w:rsid w:val="005336B0"/>
    <w:pPr>
      <w:widowControl w:val="0"/>
      <w:autoSpaceDE w:val="0"/>
      <w:autoSpaceDN w:val="0"/>
      <w:adjustRightInd w:val="0"/>
      <w:spacing w:before="0" w:after="0" w:line="288" w:lineRule="auto"/>
      <w:textAlignment w:val="center"/>
    </w:pPr>
    <w:rPr>
      <w:rFonts w:ascii="MinionPro-Regular" w:hAnsi="MinionPro-Regular" w:cs="MinionPro-Regular"/>
      <w:color w:val="000000"/>
      <w:sz w:val="24"/>
      <w:lang w:val="en-US"/>
    </w:rPr>
  </w:style>
  <w:style w:type="character" w:customStyle="1" w:styleId="Heading1Char">
    <w:name w:val="Heading 1 Char"/>
    <w:link w:val="Heading1"/>
    <w:uiPriority w:val="9"/>
    <w:rsid w:val="007775B7"/>
    <w:rPr>
      <w:rFonts w:ascii="Century Gothic" w:hAnsi="Century Gothic"/>
      <w:bCs/>
      <w:color w:val="47652D"/>
      <w:sz w:val="32"/>
      <w:szCs w:val="40"/>
      <w:lang w:val="en"/>
    </w:rPr>
  </w:style>
  <w:style w:type="paragraph" w:styleId="Caption">
    <w:name w:val="caption"/>
    <w:basedOn w:val="Normal"/>
    <w:next w:val="Normal"/>
    <w:uiPriority w:val="35"/>
    <w:unhideWhenUsed/>
    <w:qFormat/>
    <w:rsid w:val="001A53C4"/>
    <w:pPr>
      <w:keepNext/>
      <w:framePr w:wrap="around" w:vAnchor="text" w:hAnchor="text" w:y="1"/>
      <w:spacing w:after="60"/>
    </w:pPr>
    <w:rPr>
      <w:b/>
      <w:bCs/>
      <w:color w:val="7F7F7F"/>
      <w:sz w:val="18"/>
      <w:szCs w:val="20"/>
    </w:rPr>
  </w:style>
  <w:style w:type="character" w:customStyle="1" w:styleId="Heading2Char">
    <w:name w:val="Heading 2 Char"/>
    <w:link w:val="Heading2"/>
    <w:uiPriority w:val="9"/>
    <w:rsid w:val="00B12DB3"/>
    <w:rPr>
      <w:rFonts w:ascii="Century Gothic" w:hAnsi="Century Gothic"/>
      <w:b/>
      <w:bCs/>
      <w:iCs/>
      <w:color w:val="91993E"/>
      <w:sz w:val="28"/>
      <w:szCs w:val="30"/>
      <w:lang w:val="en"/>
    </w:rPr>
  </w:style>
  <w:style w:type="character" w:customStyle="1" w:styleId="Heading3Char">
    <w:name w:val="Heading 3 Char"/>
    <w:link w:val="Heading3"/>
    <w:uiPriority w:val="9"/>
    <w:rsid w:val="00B12DB3"/>
    <w:rPr>
      <w:rFonts w:ascii="Century Gothic" w:hAnsi="Century Gothic"/>
      <w:b/>
      <w:bCs/>
      <w:sz w:val="24"/>
      <w:szCs w:val="26"/>
      <w:lang w:val="en"/>
    </w:rPr>
  </w:style>
  <w:style w:type="character" w:customStyle="1" w:styleId="Heading4Char">
    <w:name w:val="Heading 4 Char"/>
    <w:link w:val="Heading4"/>
    <w:uiPriority w:val="9"/>
    <w:rsid w:val="00B12DB3"/>
    <w:rPr>
      <w:rFonts w:ascii="Segoe UI" w:hAnsi="Segoe UI"/>
      <w:b/>
      <w:bCs/>
      <w:sz w:val="22"/>
      <w:szCs w:val="26"/>
      <w:lang w:val="en"/>
    </w:rPr>
  </w:style>
  <w:style w:type="paragraph" w:customStyle="1" w:styleId="SP-Subtitle">
    <w:name w:val="SP-Subtitle"/>
    <w:basedOn w:val="Normal"/>
    <w:qFormat/>
    <w:rsid w:val="00F575B8"/>
    <w:rPr>
      <w:rFonts w:ascii="Century Gothic" w:hAnsi="Century Gothic"/>
      <w:color w:val="FFFFFF"/>
      <w:sz w:val="44"/>
    </w:rPr>
  </w:style>
  <w:style w:type="paragraph" w:customStyle="1" w:styleId="SP-Date">
    <w:name w:val="SP-Date"/>
    <w:basedOn w:val="Normal"/>
    <w:qFormat/>
    <w:rsid w:val="003C3C28"/>
    <w:rPr>
      <w:rFonts w:ascii="Century Gothic" w:hAnsi="Century Gothic"/>
      <w:color w:val="7F7F7F"/>
      <w:sz w:val="36"/>
      <w:szCs w:val="20"/>
    </w:rPr>
  </w:style>
  <w:style w:type="character" w:styleId="Strong">
    <w:name w:val="Strong"/>
    <w:uiPriority w:val="22"/>
    <w:qFormat/>
    <w:rsid w:val="0071054B"/>
    <w:rPr>
      <w:b/>
      <w:bCs/>
    </w:rPr>
  </w:style>
  <w:style w:type="character" w:styleId="Emphasis">
    <w:name w:val="Emphasis"/>
    <w:uiPriority w:val="20"/>
    <w:qFormat/>
    <w:rsid w:val="0071054B"/>
    <w:rPr>
      <w:i/>
      <w:iCs/>
    </w:rPr>
  </w:style>
  <w:style w:type="paragraph" w:styleId="ListParagraph">
    <w:name w:val="List Paragraph"/>
    <w:basedOn w:val="Normal"/>
    <w:uiPriority w:val="34"/>
    <w:qFormat/>
    <w:rsid w:val="0071054B"/>
    <w:pPr>
      <w:ind w:left="720"/>
    </w:pPr>
  </w:style>
  <w:style w:type="paragraph" w:styleId="TOCHeading">
    <w:name w:val="TOC Heading"/>
    <w:basedOn w:val="Heading1"/>
    <w:next w:val="Normal"/>
    <w:uiPriority w:val="39"/>
    <w:unhideWhenUsed/>
    <w:qFormat/>
    <w:rsid w:val="0071054B"/>
    <w:pPr>
      <w:keepLines/>
      <w:spacing w:before="480" w:after="0"/>
      <w:outlineLvl w:val="9"/>
    </w:pPr>
    <w:rPr>
      <w:rFonts w:ascii="Cambria" w:eastAsia="MS Gothic" w:hAnsi="Cambria"/>
      <w:b/>
      <w:bCs w:val="0"/>
      <w:color w:val="365F91"/>
      <w:sz w:val="28"/>
      <w:szCs w:val="28"/>
      <w:lang w:eastAsia="ja-JP"/>
    </w:rPr>
  </w:style>
  <w:style w:type="character" w:customStyle="1" w:styleId="Heading5Char">
    <w:name w:val="Heading 5 Char"/>
    <w:link w:val="Heading5"/>
    <w:uiPriority w:val="9"/>
    <w:semiHidden/>
    <w:rsid w:val="005E11C7"/>
    <w:rPr>
      <w:rFonts w:ascii="Century Gothic" w:eastAsia="Times New Roman" w:hAnsi="Century Gothic" w:cs="Vrinda"/>
      <w:color w:val="474C1F"/>
      <w:sz w:val="22"/>
      <w:szCs w:val="22"/>
    </w:rPr>
  </w:style>
  <w:style w:type="character" w:customStyle="1" w:styleId="Heading6Char">
    <w:name w:val="Heading 6 Char"/>
    <w:link w:val="Heading6"/>
    <w:uiPriority w:val="9"/>
    <w:semiHidden/>
    <w:rsid w:val="005E11C7"/>
    <w:rPr>
      <w:rFonts w:ascii="Century Gothic" w:eastAsia="Times New Roman" w:hAnsi="Century Gothic" w:cs="Vrinda"/>
      <w:i/>
      <w:iCs/>
      <w:color w:val="474C1F"/>
      <w:sz w:val="22"/>
      <w:szCs w:val="22"/>
    </w:rPr>
  </w:style>
  <w:style w:type="character" w:customStyle="1" w:styleId="Heading7Char">
    <w:name w:val="Heading 7 Char"/>
    <w:link w:val="Heading7"/>
    <w:uiPriority w:val="9"/>
    <w:semiHidden/>
    <w:rsid w:val="005E11C7"/>
    <w:rPr>
      <w:rFonts w:ascii="Century Gothic" w:eastAsia="Times New Roman" w:hAnsi="Century Gothic" w:cs="Vrinda"/>
      <w:i/>
      <w:iCs/>
      <w:color w:val="404040"/>
      <w:sz w:val="22"/>
      <w:szCs w:val="22"/>
    </w:rPr>
  </w:style>
  <w:style w:type="character" w:customStyle="1" w:styleId="Heading8Char">
    <w:name w:val="Heading 8 Char"/>
    <w:link w:val="Heading8"/>
    <w:uiPriority w:val="9"/>
    <w:semiHidden/>
    <w:rsid w:val="005E11C7"/>
    <w:rPr>
      <w:rFonts w:ascii="Century Gothic" w:eastAsia="Times New Roman" w:hAnsi="Century Gothic" w:cs="Vrinda"/>
      <w:color w:val="404040"/>
    </w:rPr>
  </w:style>
  <w:style w:type="character" w:customStyle="1" w:styleId="Heading9Char">
    <w:name w:val="Heading 9 Char"/>
    <w:link w:val="Heading9"/>
    <w:uiPriority w:val="9"/>
    <w:semiHidden/>
    <w:rsid w:val="005E11C7"/>
    <w:rPr>
      <w:rFonts w:ascii="Century Gothic" w:eastAsia="Times New Roman" w:hAnsi="Century Gothic" w:cs="Vrinda"/>
      <w:i/>
      <w:iCs/>
      <w:color w:val="404040"/>
    </w:rPr>
  </w:style>
  <w:style w:type="paragraph" w:styleId="Subtitle">
    <w:name w:val="Subtitle"/>
    <w:basedOn w:val="Normal"/>
    <w:next w:val="Normal"/>
    <w:link w:val="SubtitleChar"/>
    <w:uiPriority w:val="11"/>
    <w:qFormat/>
    <w:rsid w:val="000C32B7"/>
    <w:pPr>
      <w:numPr>
        <w:ilvl w:val="1"/>
      </w:numPr>
    </w:pPr>
    <w:rPr>
      <w:rFonts w:ascii="Century Gothic" w:eastAsia="Times New Roman" w:hAnsi="Century Gothic" w:cs="Vrinda"/>
      <w:iCs/>
      <w:color w:val="91993E"/>
      <w:spacing w:val="15"/>
      <w:sz w:val="44"/>
    </w:rPr>
  </w:style>
  <w:style w:type="character" w:customStyle="1" w:styleId="SubtitleChar">
    <w:name w:val="Subtitle Char"/>
    <w:link w:val="Subtitle"/>
    <w:uiPriority w:val="11"/>
    <w:rsid w:val="000C32B7"/>
    <w:rPr>
      <w:rFonts w:ascii="Century Gothic" w:eastAsia="Times New Roman" w:hAnsi="Century Gothic" w:cs="Vrinda"/>
      <w:iCs/>
      <w:color w:val="91993E"/>
      <w:spacing w:val="15"/>
      <w:sz w:val="44"/>
      <w:szCs w:val="24"/>
      <w:lang w:val="en"/>
    </w:rPr>
  </w:style>
  <w:style w:type="paragraph" w:styleId="Quote">
    <w:name w:val="Quote"/>
    <w:basedOn w:val="Normal"/>
    <w:next w:val="Normal"/>
    <w:link w:val="QuoteChar"/>
    <w:uiPriority w:val="29"/>
    <w:qFormat/>
    <w:rsid w:val="005E11C7"/>
    <w:rPr>
      <w:i/>
      <w:iCs/>
      <w:color w:val="000000"/>
    </w:rPr>
  </w:style>
  <w:style w:type="character" w:customStyle="1" w:styleId="QuoteChar">
    <w:name w:val="Quote Char"/>
    <w:link w:val="Quote"/>
    <w:uiPriority w:val="29"/>
    <w:rsid w:val="005E11C7"/>
    <w:rPr>
      <w:i/>
      <w:iCs/>
      <w:color w:val="000000"/>
      <w:sz w:val="22"/>
      <w:szCs w:val="22"/>
    </w:rPr>
  </w:style>
  <w:style w:type="paragraph" w:styleId="IntenseQuote">
    <w:name w:val="Intense Quote"/>
    <w:basedOn w:val="Normal"/>
    <w:next w:val="Normal"/>
    <w:link w:val="IntenseQuoteChar"/>
    <w:uiPriority w:val="30"/>
    <w:qFormat/>
    <w:rsid w:val="00E46ADB"/>
    <w:pPr>
      <w:pBdr>
        <w:bottom w:val="single" w:sz="4" w:space="4" w:color="91993E"/>
      </w:pBdr>
      <w:spacing w:before="200" w:after="280"/>
      <w:ind w:left="936" w:right="936"/>
    </w:pPr>
    <w:rPr>
      <w:b/>
      <w:bCs/>
      <w:i/>
      <w:iCs/>
      <w:color w:val="91993E"/>
    </w:rPr>
  </w:style>
  <w:style w:type="character" w:customStyle="1" w:styleId="IntenseQuoteChar">
    <w:name w:val="Intense Quote Char"/>
    <w:link w:val="IntenseQuote"/>
    <w:uiPriority w:val="30"/>
    <w:rsid w:val="00E46ADB"/>
    <w:rPr>
      <w:b/>
      <w:bCs/>
      <w:i/>
      <w:iCs/>
      <w:color w:val="91993E"/>
      <w:sz w:val="22"/>
      <w:szCs w:val="22"/>
    </w:rPr>
  </w:style>
  <w:style w:type="character" w:styleId="SubtleReference">
    <w:name w:val="Subtle Reference"/>
    <w:uiPriority w:val="31"/>
    <w:rsid w:val="005E11C7"/>
    <w:rPr>
      <w:smallCaps/>
      <w:color w:val="E28432"/>
      <w:u w:val="single"/>
    </w:rPr>
  </w:style>
  <w:style w:type="character" w:styleId="IntenseReference">
    <w:name w:val="Intense Reference"/>
    <w:uiPriority w:val="32"/>
    <w:rsid w:val="005E11C7"/>
    <w:rPr>
      <w:b/>
      <w:bCs/>
      <w:smallCaps/>
      <w:color w:val="E28432"/>
      <w:spacing w:val="5"/>
      <w:u w:val="single"/>
    </w:rPr>
  </w:style>
  <w:style w:type="character" w:styleId="BookTitle">
    <w:name w:val="Book Title"/>
    <w:uiPriority w:val="33"/>
    <w:rsid w:val="005E11C7"/>
    <w:rPr>
      <w:b/>
      <w:bCs/>
      <w:smallCaps/>
      <w:spacing w:val="5"/>
    </w:rPr>
  </w:style>
  <w:style w:type="paragraph" w:styleId="BalloonText">
    <w:name w:val="Balloon Text"/>
    <w:basedOn w:val="Normal"/>
    <w:link w:val="BalloonTextChar"/>
    <w:uiPriority w:val="99"/>
    <w:semiHidden/>
    <w:unhideWhenUsed/>
    <w:rsid w:val="00074EB3"/>
    <w:rPr>
      <w:rFonts w:ascii="Tahoma" w:hAnsi="Tahoma" w:cs="Tahoma"/>
      <w:sz w:val="16"/>
      <w:szCs w:val="16"/>
    </w:rPr>
  </w:style>
  <w:style w:type="character" w:customStyle="1" w:styleId="BalloonTextChar">
    <w:name w:val="Balloon Text Char"/>
    <w:link w:val="BalloonText"/>
    <w:uiPriority w:val="99"/>
    <w:semiHidden/>
    <w:rsid w:val="00074EB3"/>
    <w:rPr>
      <w:rFonts w:ascii="Tahoma" w:hAnsi="Tahoma" w:cs="Tahoma"/>
      <w:sz w:val="16"/>
      <w:szCs w:val="16"/>
    </w:rPr>
  </w:style>
  <w:style w:type="table" w:styleId="TableGrid">
    <w:name w:val="Table Grid"/>
    <w:basedOn w:val="TableNormal"/>
    <w:uiPriority w:val="59"/>
    <w:rsid w:val="007E228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PRINGTable">
    <w:name w:val="SPRING Table"/>
    <w:basedOn w:val="TableNormal"/>
    <w:uiPriority w:val="99"/>
    <w:rsid w:val="003F3FE0"/>
    <w:rPr>
      <w:rFonts w:ascii="Century Gothic" w:hAnsi="Century Gothic"/>
    </w:rPr>
    <w:tblPr>
      <w:tblBorders>
        <w:bottom w:val="single" w:sz="12" w:space="0" w:color="auto"/>
        <w:insideH w:val="single" w:sz="2" w:space="0" w:color="auto"/>
        <w:insideV w:val="single" w:sz="2" w:space="0" w:color="auto"/>
      </w:tblBorders>
    </w:tblPr>
    <w:tcPr>
      <w:vAlign w:val="center"/>
    </w:tcPr>
    <w:tblStylePr w:type="firstRow">
      <w:pPr>
        <w:jc w:val="center"/>
      </w:pPr>
      <w:rPr>
        <w:rFonts w:ascii="Century Gothic" w:hAnsi="Century Gothic"/>
        <w:b/>
        <w:sz w:val="20"/>
      </w:rPr>
      <w:tblPr/>
      <w:tcPr>
        <w:tcBorders>
          <w:top w:val="single" w:sz="12" w:space="0" w:color="auto"/>
          <w:bottom w:val="single" w:sz="12" w:space="0" w:color="auto"/>
        </w:tcBorders>
      </w:tcPr>
    </w:tblStylePr>
    <w:tblStylePr w:type="lastRow">
      <w:tblPr/>
      <w:tcPr>
        <w:tcBorders>
          <w:bottom w:val="single" w:sz="12" w:space="0" w:color="auto"/>
        </w:tcBorders>
      </w:tcPr>
    </w:tblStylePr>
  </w:style>
  <w:style w:type="paragraph" w:styleId="Header">
    <w:name w:val="header"/>
    <w:basedOn w:val="Normal"/>
    <w:link w:val="HeaderChar"/>
    <w:uiPriority w:val="99"/>
    <w:unhideWhenUsed/>
    <w:rsid w:val="00F24BAB"/>
    <w:pPr>
      <w:tabs>
        <w:tab w:val="center" w:pos="4680"/>
        <w:tab w:val="right" w:pos="9360"/>
      </w:tabs>
    </w:pPr>
  </w:style>
  <w:style w:type="character" w:customStyle="1" w:styleId="HeaderChar">
    <w:name w:val="Header Char"/>
    <w:basedOn w:val="DefaultParagraphFont"/>
    <w:link w:val="Header"/>
    <w:uiPriority w:val="99"/>
    <w:rsid w:val="00F24BAB"/>
  </w:style>
  <w:style w:type="paragraph" w:styleId="Footer">
    <w:name w:val="footer"/>
    <w:basedOn w:val="Normal"/>
    <w:link w:val="FooterChar"/>
    <w:uiPriority w:val="99"/>
    <w:unhideWhenUsed/>
    <w:rsid w:val="00140EBF"/>
    <w:pPr>
      <w:tabs>
        <w:tab w:val="center" w:pos="4680"/>
        <w:tab w:val="right" w:pos="9360"/>
      </w:tabs>
      <w:jc w:val="center"/>
    </w:pPr>
    <w:rPr>
      <w:rFonts w:ascii="Century Gothic" w:hAnsi="Century Gothic"/>
      <w:color w:val="FFFFFF"/>
      <w:sz w:val="18"/>
      <w:szCs w:val="20"/>
    </w:rPr>
  </w:style>
  <w:style w:type="character" w:customStyle="1" w:styleId="FooterChar">
    <w:name w:val="Footer Char"/>
    <w:link w:val="Footer"/>
    <w:uiPriority w:val="99"/>
    <w:rsid w:val="00140EBF"/>
    <w:rPr>
      <w:rFonts w:ascii="Century Gothic" w:hAnsi="Century Gothic"/>
      <w:color w:val="FFFFFF"/>
      <w:sz w:val="18"/>
      <w:lang w:val="en"/>
    </w:rPr>
  </w:style>
  <w:style w:type="paragraph" w:styleId="TOC1">
    <w:name w:val="toc 1"/>
    <w:basedOn w:val="Normal"/>
    <w:next w:val="Normal"/>
    <w:autoRedefine/>
    <w:uiPriority w:val="39"/>
    <w:unhideWhenUsed/>
    <w:rsid w:val="004A1706"/>
    <w:pPr>
      <w:tabs>
        <w:tab w:val="right" w:leader="dot" w:pos="9350"/>
      </w:tabs>
      <w:spacing w:after="100"/>
    </w:pPr>
    <w:rPr>
      <w:rFonts w:ascii="Century Gothic" w:hAnsi="Century Gothic"/>
      <w:noProof/>
      <w:szCs w:val="22"/>
    </w:rPr>
  </w:style>
  <w:style w:type="character" w:styleId="Hyperlink">
    <w:name w:val="Hyperlink"/>
    <w:uiPriority w:val="99"/>
    <w:unhideWhenUsed/>
    <w:rsid w:val="009813FC"/>
    <w:rPr>
      <w:color w:val="91993E"/>
      <w:u w:val="single"/>
    </w:rPr>
  </w:style>
  <w:style w:type="paragraph" w:styleId="TOC2">
    <w:name w:val="toc 2"/>
    <w:basedOn w:val="Normal"/>
    <w:next w:val="Normal"/>
    <w:autoRedefine/>
    <w:uiPriority w:val="39"/>
    <w:unhideWhenUsed/>
    <w:rsid w:val="00743A2D"/>
    <w:pPr>
      <w:tabs>
        <w:tab w:val="left" w:pos="-4320"/>
        <w:tab w:val="left" w:pos="2160"/>
        <w:tab w:val="right" w:leader="dot" w:pos="9360"/>
      </w:tabs>
      <w:spacing w:after="100"/>
      <w:ind w:left="360"/>
    </w:pPr>
    <w:rPr>
      <w:rFonts w:ascii="Century Gothic" w:hAnsi="Century Gothic"/>
      <w:noProof/>
      <w:szCs w:val="22"/>
    </w:rPr>
  </w:style>
  <w:style w:type="paragraph" w:customStyle="1" w:styleId="SP-Title">
    <w:name w:val="SP-Title"/>
    <w:basedOn w:val="Normal"/>
    <w:qFormat/>
    <w:rsid w:val="00F575B8"/>
    <w:rPr>
      <w:rFonts w:ascii="Century Gothic" w:eastAsia="Times New Roman" w:hAnsi="Century Gothic" w:cs="Vrinda"/>
      <w:bCs/>
      <w:color w:val="FFFFFF"/>
      <w:kern w:val="28"/>
      <w:sz w:val="52"/>
      <w:szCs w:val="32"/>
    </w:rPr>
  </w:style>
  <w:style w:type="paragraph" w:customStyle="1" w:styleId="SP-ROTHead">
    <w:name w:val="SP-ROT Head"/>
    <w:basedOn w:val="Normal"/>
    <w:qFormat/>
    <w:rsid w:val="0016438E"/>
    <w:pPr>
      <w:spacing w:before="240"/>
    </w:pPr>
    <w:rPr>
      <w:rFonts w:ascii="Century Gothic" w:hAnsi="Century Gothic"/>
      <w:b/>
      <w:bCs/>
    </w:rPr>
  </w:style>
  <w:style w:type="paragraph" w:customStyle="1" w:styleId="SP-ROTText">
    <w:name w:val="SP-ROT Text"/>
    <w:basedOn w:val="Normal"/>
    <w:qFormat/>
    <w:rsid w:val="0016438E"/>
    <w:rPr>
      <w:rFonts w:ascii="Century Gothic" w:hAnsi="Century Gothic"/>
    </w:rPr>
  </w:style>
  <w:style w:type="paragraph" w:customStyle="1" w:styleId="Normal1">
    <w:name w:val="Normal1"/>
    <w:rsid w:val="0016438E"/>
    <w:rPr>
      <w:rFonts w:ascii="Times New Roman" w:eastAsia="Times New Roman" w:hAnsi="Times New Roman" w:cs="Times New Roman"/>
      <w:color w:val="000000"/>
      <w:sz w:val="24"/>
      <w:szCs w:val="24"/>
    </w:rPr>
  </w:style>
  <w:style w:type="paragraph" w:customStyle="1" w:styleId="Default">
    <w:name w:val="Default"/>
    <w:rsid w:val="0016438E"/>
    <w:pPr>
      <w:autoSpaceDE w:val="0"/>
      <w:autoSpaceDN w:val="0"/>
      <w:adjustRightInd w:val="0"/>
    </w:pPr>
    <w:rPr>
      <w:rFonts w:ascii="Times New Roman" w:hAnsi="Times New Roman" w:cs="Times New Roman"/>
      <w:color w:val="000000"/>
      <w:sz w:val="24"/>
      <w:szCs w:val="24"/>
    </w:rPr>
  </w:style>
  <w:style w:type="character" w:styleId="FollowedHyperlink">
    <w:name w:val="FollowedHyperlink"/>
    <w:uiPriority w:val="99"/>
    <w:semiHidden/>
    <w:unhideWhenUsed/>
    <w:rsid w:val="0016438E"/>
    <w:rPr>
      <w:color w:val="47652D"/>
      <w:u w:val="single"/>
    </w:rPr>
  </w:style>
  <w:style w:type="paragraph" w:customStyle="1" w:styleId="SP-ROTAddress">
    <w:name w:val="SP-ROT Address"/>
    <w:basedOn w:val="Normal"/>
    <w:qFormat/>
    <w:rsid w:val="0016438E"/>
    <w:pPr>
      <w:spacing w:before="0" w:after="0"/>
    </w:pPr>
    <w:rPr>
      <w:rFonts w:ascii="Century Gothic" w:hAnsi="Century Gothic"/>
    </w:rPr>
  </w:style>
  <w:style w:type="paragraph" w:customStyle="1" w:styleId="Sp-ChapterTitle">
    <w:name w:val="Sp-Chapter Title"/>
    <w:basedOn w:val="Normal"/>
    <w:qFormat/>
    <w:rsid w:val="00EE5FE6"/>
    <w:pPr>
      <w:pBdr>
        <w:bottom w:val="single" w:sz="4" w:space="1" w:color="auto"/>
      </w:pBdr>
      <w:spacing w:before="0"/>
    </w:pPr>
    <w:rPr>
      <w:rFonts w:ascii="Century Gothic" w:hAnsi="Century Gothic"/>
      <w:sz w:val="36"/>
    </w:rPr>
  </w:style>
  <w:style w:type="paragraph" w:customStyle="1" w:styleId="SP-BodyText">
    <w:name w:val="SP-Body Text"/>
    <w:basedOn w:val="Normal"/>
    <w:qFormat/>
    <w:rsid w:val="00276F0B"/>
  </w:style>
  <w:style w:type="paragraph" w:customStyle="1" w:styleId="SP-Heading1">
    <w:name w:val="SP-Heading 1"/>
    <w:basedOn w:val="Normal"/>
    <w:qFormat/>
    <w:rsid w:val="00697D6F"/>
    <w:pPr>
      <w:spacing w:before="180"/>
    </w:pPr>
    <w:rPr>
      <w:rFonts w:ascii="Century Gothic" w:hAnsi="Century Gothic"/>
      <w:b/>
      <w:color w:val="47652D"/>
      <w:sz w:val="28"/>
    </w:rPr>
  </w:style>
  <w:style w:type="paragraph" w:customStyle="1" w:styleId="SP-TOC1">
    <w:name w:val="SP-TOC 1"/>
    <w:basedOn w:val="Normal"/>
    <w:qFormat/>
    <w:rsid w:val="005A6BE6"/>
    <w:pPr>
      <w:tabs>
        <w:tab w:val="right" w:leader="dot" w:pos="9346"/>
      </w:tabs>
      <w:spacing w:after="100"/>
    </w:pPr>
    <w:rPr>
      <w:rFonts w:ascii="Century Gothic" w:hAnsi="Century Gothic"/>
      <w:color w:val="000000"/>
    </w:rPr>
  </w:style>
  <w:style w:type="paragraph" w:customStyle="1" w:styleId="SP-TOC2">
    <w:name w:val="SP-TOC 2"/>
    <w:basedOn w:val="Normal"/>
    <w:qFormat/>
    <w:rsid w:val="005A6BE6"/>
    <w:pPr>
      <w:tabs>
        <w:tab w:val="right" w:leader="dot" w:pos="9346"/>
      </w:tabs>
      <w:spacing w:before="100"/>
      <w:ind w:left="360"/>
    </w:pPr>
    <w:rPr>
      <w:rFonts w:ascii="Century Gothic" w:hAnsi="Century Gothic"/>
    </w:rPr>
  </w:style>
  <w:style w:type="paragraph" w:customStyle="1" w:styleId="SP-NoteHeader">
    <w:name w:val="SP-Note Header"/>
    <w:basedOn w:val="SP-BodyText"/>
    <w:qFormat/>
    <w:rsid w:val="00661938"/>
    <w:pPr>
      <w:spacing w:before="60" w:after="60"/>
    </w:pPr>
    <w:rPr>
      <w:sz w:val="16"/>
      <w:szCs w:val="16"/>
    </w:rPr>
  </w:style>
  <w:style w:type="paragraph" w:customStyle="1" w:styleId="SP-Acronyms">
    <w:name w:val="SP-Acronyms"/>
    <w:basedOn w:val="Normal"/>
    <w:qFormat/>
    <w:rsid w:val="00276F0B"/>
    <w:pPr>
      <w:tabs>
        <w:tab w:val="left" w:pos="1440"/>
      </w:tabs>
    </w:pPr>
  </w:style>
  <w:style w:type="paragraph" w:customStyle="1" w:styleId="SP-TableNoteText">
    <w:name w:val="SP-Table Note Text"/>
    <w:basedOn w:val="SP-BodyText"/>
    <w:qFormat/>
    <w:rsid w:val="00661938"/>
    <w:pPr>
      <w:spacing w:before="60" w:after="60"/>
    </w:pPr>
    <w:rPr>
      <w:i/>
      <w:sz w:val="16"/>
      <w:szCs w:val="16"/>
    </w:rPr>
  </w:style>
  <w:style w:type="paragraph" w:customStyle="1" w:styleId="SP-NoteText">
    <w:name w:val="SP-Note Text"/>
    <w:basedOn w:val="SP-BodyText"/>
    <w:qFormat/>
    <w:rsid w:val="00661938"/>
    <w:pPr>
      <w:spacing w:before="60" w:after="60"/>
    </w:pPr>
    <w:rPr>
      <w:i/>
      <w:sz w:val="16"/>
      <w:szCs w:val="16"/>
    </w:rPr>
  </w:style>
  <w:style w:type="paragraph" w:customStyle="1" w:styleId="CenteredTableText">
    <w:name w:val="Centered Table Text"/>
    <w:basedOn w:val="Normal"/>
    <w:qFormat/>
    <w:rsid w:val="00597BD5"/>
    <w:pPr>
      <w:spacing w:before="60" w:after="60"/>
      <w:jc w:val="center"/>
    </w:pPr>
    <w:rPr>
      <w:rFonts w:ascii="Garamond" w:eastAsia="Garamond" w:hAnsi="Garamond" w:cs="Garamond"/>
      <w:sz w:val="18"/>
      <w:szCs w:val="18"/>
      <w:lang w:val="en-US" w:bidi="bn-BD"/>
    </w:rPr>
  </w:style>
  <w:style w:type="paragraph" w:customStyle="1" w:styleId="SP-TableText">
    <w:name w:val="SP-Table Text"/>
    <w:basedOn w:val="Normal"/>
    <w:qFormat/>
    <w:rsid w:val="00661938"/>
    <w:rPr>
      <w:sz w:val="18"/>
      <w:szCs w:val="18"/>
    </w:rPr>
  </w:style>
  <w:style w:type="paragraph" w:customStyle="1" w:styleId="SP-TableHeaderRow">
    <w:name w:val="SP-Table Header Row"/>
    <w:basedOn w:val="SP-BodyText"/>
    <w:qFormat/>
    <w:rsid w:val="00597BD5"/>
    <w:rPr>
      <w:color w:val="FFFFFF"/>
      <w:sz w:val="18"/>
      <w:szCs w:val="18"/>
    </w:rPr>
  </w:style>
  <w:style w:type="paragraph" w:customStyle="1" w:styleId="SP-TableTitle">
    <w:name w:val="SP-Table Title"/>
    <w:basedOn w:val="Normal"/>
    <w:qFormat/>
    <w:rsid w:val="00980960"/>
    <w:rPr>
      <w:b/>
      <w:color w:val="5F5F5F"/>
    </w:rPr>
  </w:style>
  <w:style w:type="paragraph" w:customStyle="1" w:styleId="SP-TitlePageHead">
    <w:name w:val="SP-Title Page Head"/>
    <w:basedOn w:val="SP-Title"/>
    <w:qFormat/>
    <w:rsid w:val="000E2EA4"/>
    <w:rPr>
      <w:color w:val="000000"/>
    </w:rPr>
  </w:style>
  <w:style w:type="paragraph" w:customStyle="1" w:styleId="SP-TitlePageSubhead1">
    <w:name w:val="SP-Title Page Subhead 1"/>
    <w:basedOn w:val="SP-Subtitle"/>
    <w:qFormat/>
    <w:rsid w:val="000E2EA4"/>
    <w:rPr>
      <w:color w:val="000000"/>
      <w:sz w:val="40"/>
    </w:rPr>
  </w:style>
  <w:style w:type="paragraph" w:styleId="ListBullet">
    <w:name w:val="List Bullet"/>
    <w:basedOn w:val="Normal"/>
    <w:uiPriority w:val="99"/>
    <w:unhideWhenUsed/>
    <w:rsid w:val="00421760"/>
    <w:pPr>
      <w:numPr>
        <w:numId w:val="1"/>
      </w:numPr>
      <w:contextualSpacing/>
    </w:pPr>
  </w:style>
  <w:style w:type="paragraph" w:styleId="ListBullet2">
    <w:name w:val="List Bullet 2"/>
    <w:basedOn w:val="Normal"/>
    <w:uiPriority w:val="99"/>
    <w:unhideWhenUsed/>
    <w:rsid w:val="00421760"/>
    <w:pPr>
      <w:numPr>
        <w:numId w:val="2"/>
      </w:numPr>
      <w:contextualSpacing/>
    </w:pPr>
  </w:style>
  <w:style w:type="paragraph" w:styleId="ListBullet3">
    <w:name w:val="List Bullet 3"/>
    <w:basedOn w:val="Normal"/>
    <w:uiPriority w:val="99"/>
    <w:unhideWhenUsed/>
    <w:rsid w:val="00421760"/>
    <w:pPr>
      <w:numPr>
        <w:numId w:val="3"/>
      </w:numPr>
      <w:contextualSpacing/>
    </w:pPr>
  </w:style>
  <w:style w:type="paragraph" w:customStyle="1" w:styleId="SP-1Bullet">
    <w:name w:val="SP-1Bullet"/>
    <w:basedOn w:val="Normal"/>
    <w:qFormat/>
    <w:rsid w:val="00EA3209"/>
    <w:pPr>
      <w:numPr>
        <w:numId w:val="4"/>
      </w:numPr>
      <w:tabs>
        <w:tab w:val="left" w:pos="900"/>
      </w:tabs>
      <w:ind w:left="900"/>
    </w:pPr>
    <w:rPr>
      <w:szCs w:val="22"/>
    </w:rPr>
  </w:style>
  <w:style w:type="paragraph" w:customStyle="1" w:styleId="SP-2Bullet">
    <w:name w:val="SP-2Bullet"/>
    <w:basedOn w:val="Normal"/>
    <w:qFormat/>
    <w:rsid w:val="00636818"/>
    <w:pPr>
      <w:numPr>
        <w:numId w:val="9"/>
      </w:numPr>
    </w:pPr>
  </w:style>
  <w:style w:type="paragraph" w:customStyle="1" w:styleId="SP-3Bullet">
    <w:name w:val="SP-3Bullet"/>
    <w:basedOn w:val="Normal"/>
    <w:qFormat/>
    <w:rsid w:val="00276F0B"/>
    <w:pPr>
      <w:numPr>
        <w:numId w:val="5"/>
      </w:numPr>
      <w:ind w:left="1080"/>
    </w:pPr>
  </w:style>
  <w:style w:type="paragraph" w:customStyle="1" w:styleId="SP-Heading2">
    <w:name w:val="SP-Heading 2"/>
    <w:basedOn w:val="Normal"/>
    <w:qFormat/>
    <w:rsid w:val="00697D6F"/>
    <w:pPr>
      <w:spacing w:before="180"/>
    </w:pPr>
    <w:rPr>
      <w:rFonts w:ascii="Century Gothic" w:hAnsi="Century Gothic"/>
      <w:b/>
      <w:color w:val="91993E"/>
      <w:sz w:val="26"/>
      <w:szCs w:val="28"/>
    </w:rPr>
  </w:style>
  <w:style w:type="paragraph" w:customStyle="1" w:styleId="SP-Heading3">
    <w:name w:val="SP-Heading 3"/>
    <w:basedOn w:val="Normal"/>
    <w:qFormat/>
    <w:rsid w:val="00697D6F"/>
    <w:pPr>
      <w:spacing w:before="180"/>
    </w:pPr>
    <w:rPr>
      <w:rFonts w:ascii="Century Gothic" w:hAnsi="Century Gothic"/>
      <w:b/>
      <w:sz w:val="24"/>
    </w:rPr>
  </w:style>
  <w:style w:type="paragraph" w:customStyle="1" w:styleId="SP-NumberList">
    <w:name w:val="SP-Number List"/>
    <w:basedOn w:val="Normal"/>
    <w:qFormat/>
    <w:rsid w:val="003654CA"/>
    <w:pPr>
      <w:numPr>
        <w:numId w:val="6"/>
      </w:numPr>
    </w:pPr>
  </w:style>
  <w:style w:type="paragraph" w:customStyle="1" w:styleId="SP-NumberListLetters">
    <w:name w:val="SP-Number List Letters"/>
    <w:basedOn w:val="Normal"/>
    <w:qFormat/>
    <w:rsid w:val="00697D6F"/>
    <w:pPr>
      <w:numPr>
        <w:numId w:val="7"/>
      </w:numPr>
    </w:pPr>
  </w:style>
  <w:style w:type="paragraph" w:customStyle="1" w:styleId="SP-References">
    <w:name w:val="SP-References"/>
    <w:basedOn w:val="Normal"/>
    <w:qFormat/>
    <w:rsid w:val="00BE21E2"/>
    <w:pPr>
      <w:ind w:left="360" w:hanging="360"/>
    </w:pPr>
  </w:style>
  <w:style w:type="paragraph" w:customStyle="1" w:styleId="SP-FigureTitle">
    <w:name w:val="SP-Figure Title"/>
    <w:basedOn w:val="SP-BodyText"/>
    <w:qFormat/>
    <w:rsid w:val="00CE0FC2"/>
    <w:rPr>
      <w:b/>
      <w:color w:val="5F5F5F"/>
    </w:rPr>
  </w:style>
  <w:style w:type="paragraph" w:customStyle="1" w:styleId="DP-NumberList">
    <w:name w:val="DP-NumberList"/>
    <w:basedOn w:val="Normal"/>
    <w:rsid w:val="009D46BB"/>
    <w:pPr>
      <w:numPr>
        <w:numId w:val="8"/>
      </w:numPr>
      <w:spacing w:before="0" w:line="240" w:lineRule="auto"/>
    </w:pPr>
    <w:rPr>
      <w:rFonts w:ascii="Garamond" w:eastAsia="Times New Roman" w:hAnsi="Garamond" w:cs="Times New Roman"/>
      <w:sz w:val="24"/>
      <w:lang w:val="en-US"/>
    </w:rPr>
  </w:style>
  <w:style w:type="character" w:customStyle="1" w:styleId="HyperlinkJB">
    <w:name w:val="Hyperlink (JB)"/>
    <w:uiPriority w:val="99"/>
    <w:rsid w:val="009564F6"/>
    <w:rPr>
      <w:u w:val="thick" w:color="E86D11"/>
    </w:rPr>
  </w:style>
  <w:style w:type="paragraph" w:customStyle="1" w:styleId="SP-PhotoCredit">
    <w:name w:val="SP-Photo Credit"/>
    <w:basedOn w:val="Normal"/>
    <w:rsid w:val="00140EBF"/>
    <w:pPr>
      <w:spacing w:before="0" w:after="0" w:line="240" w:lineRule="auto"/>
    </w:pPr>
    <w:rPr>
      <w:rFonts w:ascii="Century Gothic" w:eastAsia="Times" w:hAnsi="Century Gothic" w:cs="Arial"/>
      <w:i/>
      <w:sz w:val="14"/>
      <w:szCs w:val="14"/>
      <w:lang w:val="en-US"/>
    </w:rPr>
  </w:style>
  <w:style w:type="paragraph" w:customStyle="1" w:styleId="SP-PhotoCaption">
    <w:name w:val="SP-Photo Caption"/>
    <w:rsid w:val="00140EBF"/>
    <w:rPr>
      <w:rFonts w:ascii="Century Gothic" w:hAnsi="Century Gothic"/>
      <w:sz w:val="16"/>
      <w:szCs w:val="24"/>
      <w:lang w:val="en"/>
    </w:rPr>
  </w:style>
  <w:style w:type="paragraph" w:styleId="FootnoteText">
    <w:name w:val="footnote text"/>
    <w:basedOn w:val="Normal"/>
    <w:link w:val="FootnoteTextChar"/>
    <w:uiPriority w:val="99"/>
    <w:unhideWhenUsed/>
    <w:rsid w:val="00C54294"/>
    <w:rPr>
      <w:szCs w:val="20"/>
    </w:rPr>
  </w:style>
  <w:style w:type="character" w:customStyle="1" w:styleId="FootnoteTextChar">
    <w:name w:val="Footnote Text Char"/>
    <w:link w:val="FootnoteText"/>
    <w:uiPriority w:val="99"/>
    <w:rsid w:val="00C54294"/>
    <w:rPr>
      <w:rFonts w:ascii="Segoe UI" w:hAnsi="Segoe UI"/>
      <w:lang w:val="en"/>
    </w:rPr>
  </w:style>
  <w:style w:type="character" w:styleId="FootnoteReference">
    <w:name w:val="footnote reference"/>
    <w:uiPriority w:val="99"/>
    <w:unhideWhenUsed/>
    <w:rsid w:val="00C54294"/>
    <w:rPr>
      <w:vertAlign w:val="superscript"/>
    </w:rPr>
  </w:style>
  <w:style w:type="paragraph" w:customStyle="1" w:styleId="SP-Footnote">
    <w:name w:val="SP-Footnote"/>
    <w:basedOn w:val="FootnoteText"/>
    <w:qFormat/>
    <w:rsid w:val="00F96AE9"/>
    <w:pPr>
      <w:spacing w:before="20" w:after="20"/>
    </w:pPr>
    <w:rPr>
      <w:sz w:val="16"/>
      <w:lang w:val="en-US"/>
    </w:rPr>
  </w:style>
  <w:style w:type="paragraph" w:customStyle="1" w:styleId="SP-BoxText">
    <w:name w:val="SP-Box Text"/>
    <w:basedOn w:val="Normal"/>
    <w:qFormat/>
    <w:rsid w:val="00D20A33"/>
  </w:style>
  <w:style w:type="paragraph" w:styleId="TableofFigures">
    <w:name w:val="table of figures"/>
    <w:basedOn w:val="Normal"/>
    <w:next w:val="Normal"/>
    <w:uiPriority w:val="99"/>
    <w:unhideWhenUsed/>
    <w:rsid w:val="00F72209"/>
  </w:style>
  <w:style w:type="paragraph" w:styleId="NormalWeb">
    <w:name w:val="Normal (Web)"/>
    <w:basedOn w:val="Normal"/>
    <w:uiPriority w:val="99"/>
    <w:unhideWhenUsed/>
    <w:rsid w:val="00F72209"/>
    <w:pPr>
      <w:spacing w:before="100" w:beforeAutospacing="1" w:after="100" w:afterAutospacing="1" w:line="240" w:lineRule="auto"/>
    </w:pPr>
    <w:rPr>
      <w:rFonts w:ascii="Times New Roman" w:eastAsia="Times New Roman" w:hAnsi="Times New Roman" w:cs="Times New Roman"/>
      <w:sz w:val="24"/>
      <w:lang w:val="en-US"/>
    </w:rPr>
  </w:style>
  <w:style w:type="paragraph" w:customStyle="1" w:styleId="SP-TableSubHeaderRow">
    <w:name w:val="SP-Table Sub Header Row"/>
    <w:basedOn w:val="SP-TableHeaderRow"/>
    <w:qFormat/>
    <w:rsid w:val="00EC4EB4"/>
  </w:style>
  <w:style w:type="paragraph" w:customStyle="1" w:styleId="1ROT">
    <w:name w:val="1ROT"/>
    <w:basedOn w:val="Normal"/>
    <w:qFormat/>
    <w:rsid w:val="0037080B"/>
    <w:rPr>
      <w:rFonts w:ascii="Century Gothic" w:eastAsia="Garamond" w:hAnsi="Century Gothic" w:cs="Vrinda"/>
      <w:sz w:val="18"/>
      <w:szCs w:val="22"/>
      <w:lang w:val="en-US"/>
    </w:rPr>
  </w:style>
  <w:style w:type="paragraph" w:customStyle="1" w:styleId="SP-TOCFigsandTables">
    <w:name w:val="SP-TOC Figs and Tables"/>
    <w:basedOn w:val="SP-TOC1"/>
    <w:qFormat/>
    <w:rsid w:val="005A6BE6"/>
    <w:rPr>
      <w:noProof/>
    </w:rPr>
  </w:style>
  <w:style w:type="paragraph" w:customStyle="1" w:styleId="Tabletext-bulletedAM">
    <w:name w:val="Table text- bulleted AM"/>
    <w:basedOn w:val="SP-TableText"/>
    <w:qFormat/>
    <w:rsid w:val="00F70401"/>
    <w:pPr>
      <w:numPr>
        <w:numId w:val="12"/>
      </w:numPr>
      <w:spacing w:before="0" w:after="60" w:line="240" w:lineRule="auto"/>
    </w:pPr>
    <w:rPr>
      <w:sz w:val="20"/>
      <w:szCs w:val="20"/>
    </w:rPr>
  </w:style>
  <w:style w:type="paragraph" w:customStyle="1" w:styleId="SP-4BulletAM">
    <w:name w:val="SP-4Bullet AM"/>
    <w:basedOn w:val="Normal"/>
    <w:qFormat/>
    <w:rsid w:val="00F70401"/>
    <w:pPr>
      <w:numPr>
        <w:numId w:val="10"/>
      </w:numPr>
      <w:tabs>
        <w:tab w:val="num" w:pos="1080"/>
      </w:tabs>
      <w:spacing w:before="40" w:after="40" w:line="240" w:lineRule="auto"/>
    </w:pPr>
    <w:rPr>
      <w:rFonts w:eastAsia="Garamond" w:cs="Segoe UI"/>
      <w:color w:val="000000"/>
      <w:szCs w:val="20"/>
      <w:lang w:val="en-US"/>
    </w:rPr>
  </w:style>
  <w:style w:type="paragraph" w:customStyle="1" w:styleId="SP-SlideLineAM">
    <w:name w:val="SP-Slide Line AM"/>
    <w:basedOn w:val="Normal"/>
    <w:next w:val="SP-SLIDEBullet1AM"/>
    <w:qFormat/>
    <w:rsid w:val="00F70401"/>
    <w:pPr>
      <w:keepNext/>
      <w:tabs>
        <w:tab w:val="left" w:pos="1008"/>
      </w:tabs>
      <w:spacing w:after="0" w:line="240" w:lineRule="auto"/>
    </w:pPr>
    <w:rPr>
      <w:rFonts w:eastAsia="Garamond" w:cs="Segoe UI"/>
      <w:b/>
      <w:bCs/>
      <w:color w:val="000000"/>
      <w:szCs w:val="20"/>
      <w:lang w:val="en-US"/>
    </w:rPr>
  </w:style>
  <w:style w:type="paragraph" w:customStyle="1" w:styleId="SP-SLIDEBullet1AM">
    <w:name w:val="SP-SLIDE Bullet1 AM"/>
    <w:basedOn w:val="ListParagraph"/>
    <w:qFormat/>
    <w:rsid w:val="00F70401"/>
    <w:pPr>
      <w:numPr>
        <w:numId w:val="11"/>
      </w:numPr>
      <w:spacing w:before="40" w:after="40" w:line="240" w:lineRule="auto"/>
      <w:ind w:left="1350"/>
    </w:pPr>
  </w:style>
  <w:style w:type="paragraph" w:customStyle="1" w:styleId="SP-SLIDEBullet2AM">
    <w:name w:val="SP-SLIDE Bullet2 AM"/>
    <w:basedOn w:val="SP-SLIDEBullet1AM"/>
    <w:qFormat/>
    <w:rsid w:val="00F70401"/>
    <w:pPr>
      <w:numPr>
        <w:ilvl w:val="1"/>
        <w:numId w:val="10"/>
      </w:numPr>
    </w:pPr>
  </w:style>
  <w:style w:type="paragraph" w:customStyle="1" w:styleId="SP-facilitatornote">
    <w:name w:val="SP-facilitator note"/>
    <w:basedOn w:val="SP-BodyText"/>
    <w:qFormat/>
    <w:rsid w:val="00F70401"/>
    <w:pPr>
      <w:keepLines/>
      <w:shd w:val="clear" w:color="auto" w:fill="BFBFBF"/>
      <w:ind w:left="1440"/>
    </w:pPr>
    <w:rPr>
      <w:rFonts w:cs="Segoe UI"/>
      <w:i/>
      <w:iCs/>
      <w:noProof/>
      <w:lang w:val="en-US"/>
    </w:rPr>
  </w:style>
  <w:style w:type="paragraph" w:customStyle="1" w:styleId="SP-LessonsLearned">
    <w:name w:val="SP-Lessons Learned"/>
    <w:basedOn w:val="SP-facilitatornote"/>
    <w:qFormat/>
    <w:rsid w:val="00F70401"/>
    <w:pPr>
      <w:shd w:val="clear" w:color="auto" w:fill="D9E8CC"/>
    </w:pPr>
  </w:style>
  <w:style w:type="paragraph" w:customStyle="1" w:styleId="SP-Discussionprompt">
    <w:name w:val="SP-Discussion prompt"/>
    <w:qFormat/>
    <w:rsid w:val="00F70401"/>
    <w:pPr>
      <w:spacing w:before="40" w:after="40"/>
    </w:pPr>
    <w:rPr>
      <w:rFonts w:ascii="Segoe UI" w:hAnsi="Segoe UI"/>
      <w:noProof/>
      <w:szCs w:val="24"/>
    </w:rPr>
  </w:style>
  <w:style w:type="paragraph" w:customStyle="1" w:styleId="SP-NumberListIndentAM">
    <w:name w:val="SP-Number List Indent AM"/>
    <w:basedOn w:val="Normal"/>
    <w:qFormat/>
    <w:rsid w:val="005D0942"/>
    <w:pPr>
      <w:numPr>
        <w:ilvl w:val="1"/>
        <w:numId w:val="13"/>
      </w:numPr>
      <w:tabs>
        <w:tab w:val="num" w:pos="720"/>
      </w:tabs>
      <w:spacing w:before="0" w:after="0" w:line="240" w:lineRule="auto"/>
      <w:ind w:left="720"/>
    </w:pPr>
    <w:rPr>
      <w:rFonts w:eastAsia="Garamond" w:cs="Segoe UI"/>
      <w:color w:val="000000"/>
      <w:szCs w:val="20"/>
      <w:lang w:val="en-US"/>
    </w:rPr>
  </w:style>
  <w:style w:type="character" w:styleId="CommentReference">
    <w:name w:val="annotation reference"/>
    <w:uiPriority w:val="99"/>
    <w:semiHidden/>
    <w:unhideWhenUsed/>
    <w:rsid w:val="00835C08"/>
    <w:rPr>
      <w:sz w:val="16"/>
      <w:szCs w:val="16"/>
    </w:rPr>
  </w:style>
  <w:style w:type="paragraph" w:styleId="CommentText">
    <w:name w:val="annotation text"/>
    <w:basedOn w:val="Normal"/>
    <w:link w:val="CommentTextChar"/>
    <w:uiPriority w:val="99"/>
    <w:unhideWhenUsed/>
    <w:rsid w:val="00835C08"/>
    <w:rPr>
      <w:rFonts w:cs="Times New Roman"/>
      <w:szCs w:val="20"/>
      <w:lang w:val="en-US"/>
    </w:rPr>
  </w:style>
  <w:style w:type="character" w:customStyle="1" w:styleId="CommentTextChar">
    <w:name w:val="Comment Text Char"/>
    <w:link w:val="CommentText"/>
    <w:uiPriority w:val="99"/>
    <w:rsid w:val="00835C08"/>
    <w:rPr>
      <w:rFonts w:ascii="Segoe UI" w:hAnsi="Segoe UI" w:cs="Times New Roman"/>
    </w:rPr>
  </w:style>
  <w:style w:type="paragraph" w:customStyle="1" w:styleId="bulletedlist1">
    <w:name w:val="bulleted list 1"/>
    <w:basedOn w:val="Normal"/>
    <w:qFormat/>
    <w:rsid w:val="00835C08"/>
    <w:pPr>
      <w:numPr>
        <w:numId w:val="15"/>
      </w:numPr>
      <w:tabs>
        <w:tab w:val="num" w:pos="1440"/>
      </w:tabs>
      <w:spacing w:before="0" w:after="0" w:line="240" w:lineRule="auto"/>
      <w:ind w:left="1440"/>
    </w:pPr>
    <w:rPr>
      <w:rFonts w:eastAsia="Garamond" w:cs="Segoe UI"/>
      <w:color w:val="000000"/>
      <w:szCs w:val="20"/>
      <w:lang w:val="en-US"/>
    </w:rPr>
  </w:style>
  <w:style w:type="paragraph" w:customStyle="1" w:styleId="bulletedlist2">
    <w:name w:val="bulleted list 2"/>
    <w:basedOn w:val="Normal"/>
    <w:qFormat/>
    <w:rsid w:val="00835C08"/>
    <w:pPr>
      <w:numPr>
        <w:ilvl w:val="1"/>
        <w:numId w:val="15"/>
      </w:numPr>
      <w:tabs>
        <w:tab w:val="num" w:pos="1440"/>
      </w:tabs>
      <w:spacing w:before="0" w:after="0" w:line="240" w:lineRule="auto"/>
      <w:ind w:left="1710"/>
    </w:pPr>
    <w:rPr>
      <w:rFonts w:eastAsia="Garamond" w:cs="Segoe UI"/>
      <w:color w:val="000000"/>
      <w:szCs w:val="20"/>
      <w:lang w:val="en-US"/>
    </w:rPr>
  </w:style>
  <w:style w:type="paragraph" w:customStyle="1" w:styleId="SP-NumberListIndent2">
    <w:name w:val="SP-Number List Indent 2"/>
    <w:basedOn w:val="SP-NumberListIndentAM"/>
    <w:qFormat/>
    <w:rsid w:val="00835C08"/>
    <w:pPr>
      <w:numPr>
        <w:ilvl w:val="0"/>
        <w:numId w:val="0"/>
      </w:numPr>
      <w:tabs>
        <w:tab w:val="num" w:pos="720"/>
      </w:tabs>
      <w:spacing w:after="120"/>
      <w:ind w:left="1350" w:hanging="360"/>
    </w:pPr>
  </w:style>
  <w:style w:type="paragraph" w:styleId="Title">
    <w:name w:val="Title"/>
    <w:basedOn w:val="Normal"/>
    <w:next w:val="Normal"/>
    <w:link w:val="TitleChar"/>
    <w:uiPriority w:val="10"/>
    <w:qFormat/>
    <w:rsid w:val="00743A2D"/>
    <w:pPr>
      <w:pBdr>
        <w:bottom w:val="single" w:sz="8" w:space="4" w:color="91993E"/>
      </w:pBdr>
      <w:spacing w:after="300" w:line="240" w:lineRule="auto"/>
      <w:contextualSpacing/>
    </w:pPr>
    <w:rPr>
      <w:rFonts w:ascii="Century Gothic" w:eastAsia="MS Gothic" w:hAnsi="Century Gothic" w:cs="Vrinda"/>
      <w:color w:val="354B21"/>
      <w:spacing w:val="5"/>
      <w:kern w:val="28"/>
      <w:sz w:val="52"/>
      <w:szCs w:val="52"/>
      <w:lang w:val="en-US"/>
    </w:rPr>
  </w:style>
  <w:style w:type="character" w:customStyle="1" w:styleId="TitleChar">
    <w:name w:val="Title Char"/>
    <w:link w:val="Title"/>
    <w:uiPriority w:val="10"/>
    <w:rsid w:val="00743A2D"/>
    <w:rPr>
      <w:rFonts w:ascii="Century Gothic" w:eastAsia="MS Gothic" w:hAnsi="Century Gothic" w:cs="Vrinda"/>
      <w:color w:val="354B21"/>
      <w:spacing w:val="5"/>
      <w:kern w:val="28"/>
      <w:sz w:val="52"/>
      <w:szCs w:val="52"/>
    </w:rPr>
  </w:style>
  <w:style w:type="paragraph" w:customStyle="1" w:styleId="numberedlistsegoe">
    <w:name w:val="numbered list (segoe)"/>
    <w:basedOn w:val="Normal"/>
    <w:qFormat/>
    <w:rsid w:val="00743A2D"/>
    <w:pPr>
      <w:spacing w:before="0" w:after="0" w:line="240" w:lineRule="auto"/>
      <w:ind w:left="1170" w:hanging="360"/>
    </w:pPr>
    <w:rPr>
      <w:rFonts w:eastAsia="Garamond" w:cs="Segoe UI"/>
      <w:color w:val="000000"/>
      <w:szCs w:val="20"/>
      <w:lang w:val="en-US"/>
    </w:rPr>
  </w:style>
  <w:style w:type="paragraph" w:customStyle="1" w:styleId="SP-5BulletAM">
    <w:name w:val="SP-5Bullet AM"/>
    <w:basedOn w:val="Normal"/>
    <w:qFormat/>
    <w:rsid w:val="00743A2D"/>
    <w:pPr>
      <w:spacing w:before="0" w:after="0" w:line="240" w:lineRule="auto"/>
      <w:ind w:left="1800" w:hanging="360"/>
    </w:pPr>
    <w:rPr>
      <w:rFonts w:eastAsia="Garamond" w:cs="Segoe UI"/>
      <w:color w:val="000000"/>
      <w:szCs w:val="20"/>
      <w:lang w:val="en-US"/>
    </w:rPr>
  </w:style>
  <w:style w:type="paragraph" w:styleId="CommentSubject">
    <w:name w:val="annotation subject"/>
    <w:basedOn w:val="CommentText"/>
    <w:next w:val="CommentText"/>
    <w:link w:val="CommentSubjectChar"/>
    <w:uiPriority w:val="99"/>
    <w:semiHidden/>
    <w:unhideWhenUsed/>
    <w:rsid w:val="00743A2D"/>
    <w:pPr>
      <w:spacing w:line="240" w:lineRule="auto"/>
    </w:pPr>
    <w:rPr>
      <w:rFonts w:cs="Helvetica"/>
      <w:b/>
      <w:bCs/>
      <w:lang w:val="en"/>
    </w:rPr>
  </w:style>
  <w:style w:type="character" w:customStyle="1" w:styleId="CommentSubjectChar">
    <w:name w:val="Comment Subject Char"/>
    <w:link w:val="CommentSubject"/>
    <w:uiPriority w:val="99"/>
    <w:semiHidden/>
    <w:rsid w:val="00743A2D"/>
    <w:rPr>
      <w:rFonts w:ascii="Segoe UI" w:hAnsi="Segoe UI" w:cs="Times New Roman"/>
      <w:b/>
      <w:bCs/>
      <w:lang w:val="en"/>
    </w:rPr>
  </w:style>
  <w:style w:type="paragraph" w:customStyle="1" w:styleId="SP-BodytextindentAM">
    <w:name w:val="SP-Body text indent AM"/>
    <w:basedOn w:val="Normal"/>
    <w:qFormat/>
    <w:rsid w:val="00743A2D"/>
    <w:pPr>
      <w:spacing w:before="0" w:after="0" w:line="240" w:lineRule="auto"/>
      <w:ind w:left="720"/>
    </w:pPr>
    <w:rPr>
      <w:rFonts w:eastAsia="Garamond" w:cs="Segoe UI"/>
      <w:bCs/>
      <w:color w:val="000000"/>
      <w:szCs w:val="20"/>
      <w:lang w:val="en-US"/>
    </w:rPr>
  </w:style>
  <w:style w:type="character" w:customStyle="1" w:styleId="apple-converted-space">
    <w:name w:val="apple-converted-space"/>
    <w:rsid w:val="00743A2D"/>
  </w:style>
  <w:style w:type="paragraph" w:customStyle="1" w:styleId="p1">
    <w:name w:val="p1"/>
    <w:basedOn w:val="Normal"/>
    <w:rsid w:val="00743A2D"/>
    <w:pPr>
      <w:spacing w:before="0" w:after="0" w:line="240" w:lineRule="auto"/>
    </w:pPr>
    <w:rPr>
      <w:rFonts w:ascii="Helvetica" w:eastAsia="Garamond" w:hAnsi="Helvetica" w:cs="Times New Roman"/>
      <w:color w:val="505050"/>
      <w:sz w:val="17"/>
      <w:szCs w:val="17"/>
      <w:lang w:val="en-US"/>
    </w:rPr>
  </w:style>
  <w:style w:type="paragraph" w:styleId="Revision">
    <w:name w:val="Revision"/>
    <w:hidden/>
    <w:uiPriority w:val="99"/>
    <w:semiHidden/>
    <w:rsid w:val="00743A2D"/>
    <w:rPr>
      <w:rFonts w:ascii="Times New Roman" w:hAnsi="Times New Roman" w:cs="Times New Roman"/>
      <w:sz w:val="24"/>
      <w:szCs w:val="24"/>
    </w:rPr>
  </w:style>
  <w:style w:type="paragraph" w:customStyle="1" w:styleId="SP-ActivityDescription">
    <w:name w:val="SP-Activity Description"/>
    <w:basedOn w:val="SP-LessonsLearned"/>
    <w:qFormat/>
    <w:rsid w:val="00743A2D"/>
    <w:pPr>
      <w:shd w:val="clear" w:color="auto" w:fill="D8EAF0"/>
    </w:pPr>
  </w:style>
  <w:style w:type="character" w:styleId="PageNumber">
    <w:name w:val="page number"/>
    <w:uiPriority w:val="1"/>
    <w:rsid w:val="00743A2D"/>
  </w:style>
  <w:style w:type="paragraph" w:customStyle="1" w:styleId="SP-TableBulletnew">
    <w:name w:val="SP - Table Bullet (new)"/>
    <w:basedOn w:val="Normal"/>
    <w:qFormat/>
    <w:rsid w:val="00743A2D"/>
    <w:pPr>
      <w:numPr>
        <w:numId w:val="24"/>
      </w:numPr>
      <w:tabs>
        <w:tab w:val="left" w:pos="1080"/>
        <w:tab w:val="num" w:pos="1350"/>
      </w:tabs>
      <w:spacing w:before="0" w:after="60" w:line="240" w:lineRule="auto"/>
      <w:ind w:left="1350"/>
    </w:pPr>
    <w:rPr>
      <w:rFonts w:cs="Segoe UI"/>
      <w:lang w:val="en-US"/>
    </w:rPr>
  </w:style>
  <w:style w:type="paragraph" w:styleId="EndnoteText">
    <w:name w:val="endnote text"/>
    <w:basedOn w:val="Normal"/>
    <w:link w:val="EndnoteTextChar"/>
    <w:uiPriority w:val="99"/>
    <w:semiHidden/>
    <w:unhideWhenUsed/>
    <w:rsid w:val="00743A2D"/>
    <w:pPr>
      <w:spacing w:before="0" w:after="0" w:line="240" w:lineRule="auto"/>
    </w:pPr>
    <w:rPr>
      <w:rFonts w:ascii="Times New Roman" w:hAnsi="Times New Roman" w:cs="Times New Roman"/>
      <w:szCs w:val="20"/>
      <w:lang w:val="en-US"/>
    </w:rPr>
  </w:style>
  <w:style w:type="character" w:customStyle="1" w:styleId="EndnoteTextChar">
    <w:name w:val="Endnote Text Char"/>
    <w:link w:val="EndnoteText"/>
    <w:uiPriority w:val="99"/>
    <w:semiHidden/>
    <w:rsid w:val="00743A2D"/>
    <w:rPr>
      <w:rFonts w:ascii="Times New Roman" w:hAnsi="Times New Roman" w:cs="Times New Roman"/>
    </w:rPr>
  </w:style>
  <w:style w:type="character" w:styleId="EndnoteReference">
    <w:name w:val="endnote reference"/>
    <w:uiPriority w:val="99"/>
    <w:semiHidden/>
    <w:unhideWhenUsed/>
    <w:rsid w:val="00743A2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footer" Target="footer5.xml"/><Relationship Id="rId26" Type="http://schemas.openxmlformats.org/officeDocument/2006/relationships/hyperlink" Target="https://www.spring-nutrition.org/nutrition-sensitive-ag-training/session2" TargetMode="External"/><Relationship Id="rId39" Type="http://schemas.openxmlformats.org/officeDocument/2006/relationships/hyperlink" Target="http://glopan.org/sites/default/files/Global_Panel_Working_Paper.pdf" TargetMode="External"/><Relationship Id="rId3" Type="http://schemas.openxmlformats.org/officeDocument/2006/relationships/styles" Target="styles.xml"/><Relationship Id="rId21" Type="http://schemas.openxmlformats.org/officeDocument/2006/relationships/footer" Target="footer7.xml"/><Relationship Id="rId34" Type="http://schemas.openxmlformats.org/officeDocument/2006/relationships/image" Target="media/image13.png"/><Relationship Id="rId42" Type="http://schemas.openxmlformats.org/officeDocument/2006/relationships/hyperlink" Target="https://www.unicef.org/publicpartnerships/files/NutritionTheCaseForSupport.pdf" TargetMode="External"/><Relationship Id="rId47" Type="http://schemas.openxmlformats.org/officeDocument/2006/relationships/hyperlink" Target="https://www.unicef.org/nutrition/index_58362.html" TargetMode="External"/><Relationship Id="rId50" Type="http://schemas.openxmlformats.org/officeDocument/2006/relationships/footer" Target="footer9.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hyperlink" Target="http://www.spring-nutrition.org" TargetMode="External"/><Relationship Id="rId25" Type="http://schemas.openxmlformats.org/officeDocument/2006/relationships/hyperlink" Target="https://www.spring-nutrition.org/sites/default/files/publications/series/cvng_appendix_3_facilitator_guide.doc" TargetMode="External"/><Relationship Id="rId33" Type="http://schemas.openxmlformats.org/officeDocument/2006/relationships/image" Target="media/image12.png"/><Relationship Id="rId38" Type="http://schemas.openxmlformats.org/officeDocument/2006/relationships/hyperlink" Target="https://doi.org/10.1016/S0140-6736(07)61690-0" TargetMode="External"/><Relationship Id="rId46" Type="http://schemas.openxmlformats.org/officeDocument/2006/relationships/hyperlink" Target="https://iycf.spring-nutrition.org/" TargetMode="External"/><Relationship Id="rId2" Type="http://schemas.openxmlformats.org/officeDocument/2006/relationships/numbering" Target="numbering.xml"/><Relationship Id="rId16" Type="http://schemas.openxmlformats.org/officeDocument/2006/relationships/hyperlink" Target="mailto:info@spring-nutrition.org" TargetMode="External"/><Relationship Id="rId20" Type="http://schemas.openxmlformats.org/officeDocument/2006/relationships/header" Target="header3.xml"/><Relationship Id="rId29" Type="http://schemas.openxmlformats.org/officeDocument/2006/relationships/image" Target="media/image9.jpeg"/><Relationship Id="rId41" Type="http://schemas.openxmlformats.org/officeDocument/2006/relationships/hyperlink" Target="http://www.thelancet.com/journals/lancet/article/PIIS0140-6736(07)61692-4/fulltext"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7.png"/><Relationship Id="rId32" Type="http://schemas.openxmlformats.org/officeDocument/2006/relationships/image" Target="media/image12.jpeg"/><Relationship Id="rId37" Type="http://schemas.openxmlformats.org/officeDocument/2006/relationships/hyperlink" Target="https://doi.org/10.1016/S0140-6736(13)60937-X" TargetMode="External"/><Relationship Id="rId40" Type="http://schemas.openxmlformats.org/officeDocument/2006/relationships/hyperlink" Target="https://doi.org/10.1016/j.worlddev.2014.11.014" TargetMode="External"/><Relationship Id="rId45" Type="http://schemas.openxmlformats.org/officeDocument/2006/relationships/hyperlink" Target="http://www.globalnutritionreport.org/the-report/" TargetMode="External"/><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5.png"/><Relationship Id="rId28" Type="http://schemas.openxmlformats.org/officeDocument/2006/relationships/hyperlink" Target="https://www.spring-nutrition.org/nutrition-sensitive-ag-training/session2" TargetMode="External"/><Relationship Id="rId36" Type="http://schemas.openxmlformats.org/officeDocument/2006/relationships/hyperlink" Target="https://iycf.spring-nutrition.org/" TargetMode="External"/><Relationship Id="rId49" Type="http://schemas.openxmlformats.org/officeDocument/2006/relationships/image" Target="media/image14.png"/><Relationship Id="rId10" Type="http://schemas.openxmlformats.org/officeDocument/2006/relationships/header" Target="header1.xml"/><Relationship Id="rId19" Type="http://schemas.openxmlformats.org/officeDocument/2006/relationships/footer" Target="footer6.xml"/><Relationship Id="rId31" Type="http://schemas.openxmlformats.org/officeDocument/2006/relationships/image" Target="media/image11.jpeg"/><Relationship Id="rId44" Type="http://schemas.openxmlformats.org/officeDocument/2006/relationships/hyperlink" Target="https://www.globalhealthlearning.org/course/nutrition-introduction" TargetMode="External"/><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2.xml"/><Relationship Id="rId22" Type="http://schemas.openxmlformats.org/officeDocument/2006/relationships/hyperlink" Target="https://www.spring-nutrition.org/nutrition-sensitive-ag-training/session2" TargetMode="External"/><Relationship Id="rId27" Type="http://schemas.openxmlformats.org/officeDocument/2006/relationships/image" Target="media/image8.jpeg"/><Relationship Id="rId30" Type="http://schemas.openxmlformats.org/officeDocument/2006/relationships/image" Target="media/image10.jpeg"/><Relationship Id="rId35" Type="http://schemas.openxmlformats.org/officeDocument/2006/relationships/hyperlink" Target="https://www.spring-nutrition.org/nutrition-sensitive-ag-training/session2" TargetMode="External"/><Relationship Id="rId43" Type="http://schemas.openxmlformats.org/officeDocument/2006/relationships/hyperlink" Target="http://www.ennonline.net/ourwork/capacitydevelopment/htpversion2" TargetMode="External"/><Relationship Id="rId48" Type="http://schemas.openxmlformats.org/officeDocument/2006/relationships/footer" Target="footer8.xml"/><Relationship Id="rId8" Type="http://schemas.openxmlformats.org/officeDocument/2006/relationships/endnotes" Target="endnotes.xml"/><Relationship Id="rId51" Type="http://schemas.openxmlformats.org/officeDocument/2006/relationships/footer" Target="footer10.xml"/></Relationships>
</file>

<file path=word/_rels/footer1.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png"/><Relationship Id="rId1" Type="http://schemas.openxmlformats.org/officeDocument/2006/relationships/image" Target="media/image3.jpeg"/><Relationship Id="rId4"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davis\Downloads\springreporttemplate%20(10).dotx" TargetMode="External"/></Relationships>
</file>

<file path=word/theme/theme1.xml><?xml version="1.0" encoding="utf-8"?>
<a:theme xmlns:a="http://schemas.openxmlformats.org/drawingml/2006/main" name="SPRING">
  <a:themeElements>
    <a:clrScheme name="SPRING">
      <a:dk1>
        <a:sysClr val="windowText" lastClr="000000"/>
      </a:dk1>
      <a:lt1>
        <a:sysClr val="window" lastClr="FFFFFF"/>
      </a:lt1>
      <a:dk2>
        <a:srgbClr val="47652D"/>
      </a:dk2>
      <a:lt2>
        <a:srgbClr val="EEECE1"/>
      </a:lt2>
      <a:accent1>
        <a:srgbClr val="91993E"/>
      </a:accent1>
      <a:accent2>
        <a:srgbClr val="E28432"/>
      </a:accent2>
      <a:accent3>
        <a:srgbClr val="4297B4"/>
      </a:accent3>
      <a:accent4>
        <a:srgbClr val="BFBFBF"/>
      </a:accent4>
      <a:accent5>
        <a:srgbClr val="47652D"/>
      </a:accent5>
      <a:accent6>
        <a:srgbClr val="7F7F7F"/>
      </a:accent6>
      <a:hlink>
        <a:srgbClr val="91993E"/>
      </a:hlink>
      <a:folHlink>
        <a:srgbClr val="47652D"/>
      </a:folHlink>
    </a:clrScheme>
    <a:fontScheme name="SPRING Theme">
      <a:majorFont>
        <a:latin typeface="Century Gothic"/>
        <a:ea typeface=""/>
        <a:cs typeface=""/>
      </a:majorFont>
      <a:minorFont>
        <a:latin typeface="Garamond"/>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B72C5B-AEFB-4340-B684-84B7253440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springreporttemplate (10).dotx</Template>
  <TotalTime>3</TotalTime>
  <Pages>30</Pages>
  <Words>7604</Words>
  <Characters>43343</Characters>
  <Application>Microsoft Office Word</Application>
  <DocSecurity>0</DocSecurity>
  <Lines>361</Lines>
  <Paragraphs>101</Paragraphs>
  <ScaleCrop>false</ScaleCrop>
  <HeadingPairs>
    <vt:vector size="2" baseType="variant">
      <vt:variant>
        <vt:lpstr>Title</vt:lpstr>
      </vt:variant>
      <vt:variant>
        <vt:i4>1</vt:i4>
      </vt:variant>
    </vt:vector>
  </HeadingPairs>
  <TitlesOfParts>
    <vt:vector size="1" baseType="lpstr">
      <vt:lpstr/>
    </vt:vector>
  </TitlesOfParts>
  <Company>John Snow Inc.</Company>
  <LinksUpToDate>false</LinksUpToDate>
  <CharactersWithSpaces>50846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Essential Nutrition Concepts for Nutrition-Sensitive Agriculture Activities: Session Guide Two of the Nutrition-Sensitive Agriculture Training Resource Package (February 2018)</dc:title>
  <dc:subject>Guide Two of the Nutrition-Sensitive Agriculture Training Resource Package</dc:subject>
  <dc:creator>"Feed the Future;USAID;SPRING"</dc:creator>
  <cp:keywords>Feed the Future, USAID, SPRING, nutrition, agriculture, training</cp:keywords>
  <cp:lastModifiedBy>JSI</cp:lastModifiedBy>
  <cp:revision>2</cp:revision>
  <cp:lastPrinted>2018-03-21T21:53:00Z</cp:lastPrinted>
  <dcterms:created xsi:type="dcterms:W3CDTF">2018-03-27T02:15:00Z</dcterms:created>
  <dcterms:modified xsi:type="dcterms:W3CDTF">2018-03-27T02:15:00Z</dcterms:modified>
</cp:coreProperties>
</file>